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F376A" w14:textId="3F809E8F" w:rsidR="00D749CF" w:rsidRPr="00F8763F" w:rsidRDefault="001C7305" w:rsidP="00E32D91">
      <w:r w:rsidRPr="003F784B">
        <w:rPr>
          <w:rFonts w:cs="Arial"/>
          <w:b/>
          <w:noProof/>
          <w:color w:val="000000" w:themeColor="text1"/>
          <w:u w:val="single"/>
          <w:lang w:val="es-ES" w:eastAsia="es-ES"/>
        </w:rPr>
        <w:drawing>
          <wp:anchor distT="0" distB="0" distL="114300" distR="114300" simplePos="0" relativeHeight="251704320" behindDoc="0" locked="0" layoutInCell="1" allowOverlap="1" wp14:anchorId="47751542" wp14:editId="27AC36CB">
            <wp:simplePos x="0" y="0"/>
            <wp:positionH relativeFrom="page">
              <wp:posOffset>4503420</wp:posOffset>
            </wp:positionH>
            <wp:positionV relativeFrom="paragraph">
              <wp:posOffset>44450</wp:posOffset>
            </wp:positionV>
            <wp:extent cx="2136322" cy="11430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2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46593" w14:textId="1A04DB59" w:rsidR="00A231E9" w:rsidRDefault="00A231E9" w:rsidP="00E32D91"/>
    <w:p w14:paraId="6B8473A0" w14:textId="6ED06BE3" w:rsidR="00F953D4" w:rsidRDefault="00F953D4" w:rsidP="00E32D91"/>
    <w:p w14:paraId="13376A6A" w14:textId="2567BBA3" w:rsidR="00EB7E5D" w:rsidRDefault="00EB7E5D" w:rsidP="00E32D91">
      <w:pPr>
        <w:rPr>
          <w:b/>
        </w:rPr>
      </w:pPr>
    </w:p>
    <w:p w14:paraId="25161A1D" w14:textId="6A9F05FC" w:rsidR="00B56C81" w:rsidRDefault="00B56C81" w:rsidP="00E32D91">
      <w:pPr>
        <w:rPr>
          <w:b/>
        </w:rPr>
      </w:pPr>
    </w:p>
    <w:p w14:paraId="0C9F9C9C" w14:textId="6099D4A2" w:rsidR="0033231E" w:rsidRPr="001B1A26" w:rsidRDefault="0033231E" w:rsidP="00E32D91">
      <w:pPr>
        <w:rPr>
          <w:b/>
        </w:rPr>
      </w:pPr>
    </w:p>
    <w:p w14:paraId="1C2345B9" w14:textId="5A31CDCB" w:rsidR="00580EE5" w:rsidRPr="00B358F1" w:rsidRDefault="00D96E22" w:rsidP="00E32D91">
      <w:pPr>
        <w:rPr>
          <w:b/>
        </w:rPr>
      </w:pPr>
      <w:r w:rsidRPr="00B358F1">
        <w:rPr>
          <w:b/>
        </w:rPr>
        <w:t>R</w:t>
      </w:r>
      <w:r w:rsidR="009D3656" w:rsidRPr="00B358F1">
        <w:rPr>
          <w:b/>
        </w:rPr>
        <w:t>eferencia</w:t>
      </w:r>
      <w:r w:rsidR="00FC7505" w:rsidRPr="00B358F1">
        <w:rPr>
          <w:b/>
        </w:rPr>
        <w:t xml:space="preserve">: </w:t>
      </w:r>
      <w:r w:rsidR="003F784B" w:rsidRPr="00B358F1">
        <w:rPr>
          <w:b/>
        </w:rPr>
        <w:t>Parklets</w:t>
      </w:r>
      <w:r w:rsidR="00EE029B" w:rsidRPr="00B358F1">
        <w:rPr>
          <w:b/>
        </w:rPr>
        <w:t xml:space="preserve"> </w:t>
      </w:r>
      <w:r w:rsidR="00C80C67">
        <w:rPr>
          <w:b/>
        </w:rPr>
        <w:t>MURBANO</w:t>
      </w:r>
    </w:p>
    <w:p w14:paraId="1036870D" w14:textId="021B9AC8" w:rsidR="00FC7505" w:rsidRPr="00387054" w:rsidRDefault="00FC7505" w:rsidP="00E32D91"/>
    <w:p w14:paraId="14F1ED9E" w14:textId="39CE16B8" w:rsidR="005D343A" w:rsidRDefault="005D343A" w:rsidP="00E32D91"/>
    <w:p w14:paraId="62AE63AB" w14:textId="089DE537" w:rsidR="005D343A" w:rsidRDefault="008453FC" w:rsidP="00E32D91">
      <w:r>
        <w:t>PARKLETS TIPO CABA</w:t>
      </w:r>
    </w:p>
    <w:p w14:paraId="2C6F199E" w14:textId="77777777" w:rsidR="008453FC" w:rsidRDefault="008453FC" w:rsidP="00E32D91"/>
    <w:p w14:paraId="291B830E" w14:textId="101D8647" w:rsidR="005D343A" w:rsidRDefault="008453FC" w:rsidP="005D343A">
      <w:r>
        <w:t xml:space="preserve">Los Parklets son un sistema de deck gastronómico modular que permite adaptarse a las necesidades del cliente. </w:t>
      </w:r>
      <w:r w:rsidR="005D343A">
        <w:t xml:space="preserve">Cada parklet está compuesto por </w:t>
      </w:r>
      <w:r w:rsidR="005D343A" w:rsidRPr="00522FA8">
        <w:rPr>
          <w:b/>
        </w:rPr>
        <w:t>dos módulos esquina y tantos módulos centrales como se requiera</w:t>
      </w:r>
      <w:r w:rsidR="005D343A">
        <w:t xml:space="preserve"> para poder cubrir la longitud del frente de cada local.</w:t>
      </w:r>
    </w:p>
    <w:p w14:paraId="1F7F7459" w14:textId="77777777" w:rsidR="005D343A" w:rsidRDefault="005D343A" w:rsidP="005D343A"/>
    <w:p w14:paraId="779F4003" w14:textId="77777777" w:rsidR="005D343A" w:rsidRDefault="005D343A" w:rsidP="005D343A">
      <w:r>
        <w:t>De esta manera se logra dar solución a los distintos espacios manteniendo un código de diseño común, así obtendremos las siguientes longitudes:</w:t>
      </w:r>
    </w:p>
    <w:p w14:paraId="3367B072" w14:textId="77777777" w:rsidR="005D343A" w:rsidRDefault="005D343A" w:rsidP="005D343A"/>
    <w:p w14:paraId="2BE8DAE9" w14:textId="77777777" w:rsidR="005D343A" w:rsidRDefault="005D343A" w:rsidP="005D343A">
      <w:pPr>
        <w:pStyle w:val="Prrafodelista"/>
        <w:numPr>
          <w:ilvl w:val="0"/>
          <w:numId w:val="34"/>
        </w:numPr>
      </w:pPr>
      <w:r>
        <w:t>3 módulos: 6,60 m de largo</w:t>
      </w:r>
    </w:p>
    <w:p w14:paraId="1F22D9CA" w14:textId="77777777" w:rsidR="005D343A" w:rsidRPr="00724933" w:rsidRDefault="005D343A" w:rsidP="005D343A">
      <w:pPr>
        <w:pStyle w:val="Prrafodelista"/>
        <w:numPr>
          <w:ilvl w:val="0"/>
          <w:numId w:val="34"/>
        </w:numPr>
      </w:pPr>
      <w:r w:rsidRPr="00724933">
        <w:t>4 módulos: 8,20 m de largo</w:t>
      </w:r>
    </w:p>
    <w:p w14:paraId="1709D641" w14:textId="77777777" w:rsidR="005D343A" w:rsidRDefault="005D343A" w:rsidP="005D343A">
      <w:pPr>
        <w:pStyle w:val="Prrafodelista"/>
        <w:numPr>
          <w:ilvl w:val="0"/>
          <w:numId w:val="34"/>
        </w:numPr>
      </w:pPr>
      <w:r>
        <w:t>5 módulos: 9,80 m de largo</w:t>
      </w:r>
    </w:p>
    <w:p w14:paraId="6F6D341B" w14:textId="77777777" w:rsidR="005D343A" w:rsidRDefault="005D343A" w:rsidP="005D343A">
      <w:pPr>
        <w:pStyle w:val="Prrafodelista"/>
        <w:numPr>
          <w:ilvl w:val="0"/>
          <w:numId w:val="34"/>
        </w:numPr>
      </w:pPr>
      <w:r>
        <w:t>6 módulos: 11,40 m de lago</w:t>
      </w:r>
    </w:p>
    <w:p w14:paraId="4B74EE5D" w14:textId="77777777" w:rsidR="005D343A" w:rsidRDefault="005D343A" w:rsidP="005D343A">
      <w:pPr>
        <w:pStyle w:val="Prrafodelista"/>
        <w:numPr>
          <w:ilvl w:val="0"/>
          <w:numId w:val="34"/>
        </w:numPr>
      </w:pPr>
      <w:r>
        <w:t>Etc.</w:t>
      </w:r>
    </w:p>
    <w:p w14:paraId="5FE937AE" w14:textId="77777777" w:rsidR="005D343A" w:rsidRDefault="005D343A" w:rsidP="005D343A"/>
    <w:p w14:paraId="1109FC82" w14:textId="55F700FB" w:rsidR="005D343A" w:rsidRPr="00E32D91" w:rsidRDefault="005D343A" w:rsidP="005D343A">
      <w:r w:rsidRPr="00E32D91">
        <w:t xml:space="preserve">Cabe aclarar en este punto que si bien cada módulo es de aproximadamente 1,60m de largo, las medidas finales se obtienen considerando la colocación un macetón </w:t>
      </w:r>
      <w:proofErr w:type="gramStart"/>
      <w:r w:rsidRPr="00E32D91">
        <w:t>de  a</w:t>
      </w:r>
      <w:proofErr w:type="gramEnd"/>
      <w:r w:rsidRPr="00E32D91">
        <w:t xml:space="preserve"> cada lado. Dichos elementos están destinados principalmente a evitar que los </w:t>
      </w:r>
      <w:proofErr w:type="spellStart"/>
      <w:r w:rsidRPr="00E32D91">
        <w:t>parklets</w:t>
      </w:r>
      <w:proofErr w:type="spellEnd"/>
      <w:r w:rsidRPr="00E32D91">
        <w:t xml:space="preserve"> sean golpeados por los autos al estacionar, cumpliendo por su tamaño y peso la función de una serie de bolardos, pero permitiendo la colocación de plantas.</w:t>
      </w:r>
    </w:p>
    <w:p w14:paraId="4728C917" w14:textId="77777777" w:rsidR="005D343A" w:rsidRDefault="005D343A" w:rsidP="008453FC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BC17335" wp14:editId="576DA80C">
            <wp:extent cx="4368724" cy="2720340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25" cy="27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92B9" w14:textId="1D179356" w:rsidR="00901585" w:rsidRPr="00901585" w:rsidRDefault="008453FC" w:rsidP="00901585">
      <w:pPr>
        <w:rPr>
          <w:color w:val="FF0000"/>
        </w:rPr>
      </w:pPr>
      <w:proofErr w:type="gramStart"/>
      <w:r>
        <w:rPr>
          <w:color w:val="FF0000"/>
        </w:rPr>
        <w:t xml:space="preserve">Los </w:t>
      </w:r>
      <w:r w:rsidR="00901585" w:rsidRPr="00901585">
        <w:rPr>
          <w:color w:val="FF0000"/>
        </w:rPr>
        <w:t xml:space="preserve"> Parklets</w:t>
      </w:r>
      <w:proofErr w:type="gramEnd"/>
      <w:r w:rsidR="00901585" w:rsidRPr="00901585">
        <w:rPr>
          <w:color w:val="FF0000"/>
        </w:rPr>
        <w:t xml:space="preserve"> </w:t>
      </w:r>
      <w:r w:rsidR="00901585">
        <w:rPr>
          <w:color w:val="FF0000"/>
        </w:rPr>
        <w:t>modelo</w:t>
      </w:r>
      <w:r w:rsidR="00901585" w:rsidRPr="00901585">
        <w:rPr>
          <w:color w:val="FF0000"/>
        </w:rPr>
        <w:t xml:space="preserve"> CABA cumplen con todas las normativas y especificaciones </w:t>
      </w:r>
      <w:r w:rsidR="00901585">
        <w:rPr>
          <w:color w:val="FF0000"/>
        </w:rPr>
        <w:t>solicitadas</w:t>
      </w:r>
      <w:r w:rsidR="00901585" w:rsidRPr="00901585">
        <w:rPr>
          <w:color w:val="FF0000"/>
        </w:rPr>
        <w:t xml:space="preserve"> por la Ciudad de Buenos Aires para los decks de gastronomía.</w:t>
      </w:r>
    </w:p>
    <w:p w14:paraId="02B7443C" w14:textId="77777777" w:rsidR="005D343A" w:rsidRDefault="005D343A" w:rsidP="005D343A"/>
    <w:p w14:paraId="10C3D644" w14:textId="744044DC" w:rsidR="00901585" w:rsidRPr="00E32D91" w:rsidRDefault="005D343A" w:rsidP="00901585">
      <w:r>
        <w:br w:type="page"/>
      </w:r>
    </w:p>
    <w:p w14:paraId="71D3812A" w14:textId="5F776AA1" w:rsidR="00522FA8" w:rsidRDefault="008D672E" w:rsidP="00991844">
      <w:r>
        <w:lastRenderedPageBreak/>
        <w:t xml:space="preserve">El modelo </w:t>
      </w:r>
      <w:r w:rsidR="00522FA8">
        <w:t>PARKLET TIPO CABA posee los módulos esquina y centrales tal como los hemos descripto anteriormente y se ajusta a las fotos e imágenes del presente documento dado que es la versión más completa de nuestros PARKLETS</w:t>
      </w:r>
      <w:r w:rsidR="00EE029B">
        <w:t xml:space="preserve">. </w:t>
      </w:r>
    </w:p>
    <w:p w14:paraId="03427A29" w14:textId="77777777" w:rsidR="00991844" w:rsidRDefault="00991844" w:rsidP="00991844"/>
    <w:p w14:paraId="0CD8D50B" w14:textId="5561785A" w:rsidR="00522FA8" w:rsidRDefault="00991844" w:rsidP="00E32D91">
      <w:r w:rsidRPr="00797A30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B14B8D" wp14:editId="64A30F61">
                <wp:simplePos x="0" y="0"/>
                <wp:positionH relativeFrom="margin">
                  <wp:posOffset>786765</wp:posOffset>
                </wp:positionH>
                <wp:positionV relativeFrom="paragraph">
                  <wp:posOffset>161290</wp:posOffset>
                </wp:positionV>
                <wp:extent cx="2529840" cy="571500"/>
                <wp:effectExtent l="0" t="0" r="381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3A724" w14:textId="44364A50" w:rsidR="00797A30" w:rsidRPr="00522FA8" w:rsidRDefault="00797A30" w:rsidP="001C7305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18"/>
                              </w:rPr>
                            </w:pPr>
                            <w:r w:rsidRPr="00522FA8">
                              <w:rPr>
                                <w:sz w:val="18"/>
                              </w:rPr>
                              <w:t xml:space="preserve">1.- </w:t>
                            </w:r>
                            <w:r w:rsidR="00522FA8" w:rsidRPr="00522FA8">
                              <w:rPr>
                                <w:sz w:val="18"/>
                              </w:rPr>
                              <w:t>El Modelo TIPO CABA incluye</w:t>
                            </w:r>
                            <w:r w:rsidRPr="00522FA8">
                              <w:rPr>
                                <w:sz w:val="18"/>
                              </w:rPr>
                              <w:t xml:space="preserve"> macetas jardineras sobre el parklet</w:t>
                            </w:r>
                            <w:r w:rsidR="00522FA8" w:rsidRPr="00522FA8">
                              <w:rPr>
                                <w:sz w:val="18"/>
                              </w:rPr>
                              <w:t xml:space="preserve"> con</w:t>
                            </w:r>
                            <w:r w:rsidRPr="00522FA8">
                              <w:rPr>
                                <w:sz w:val="18"/>
                              </w:rPr>
                              <w:t xml:space="preserve"> plantas </w:t>
                            </w:r>
                            <w:r w:rsidR="00522FA8" w:rsidRPr="00522FA8">
                              <w:rPr>
                                <w:sz w:val="18"/>
                              </w:rPr>
                              <w:t>y</w:t>
                            </w:r>
                            <w:r w:rsidRPr="00522FA8">
                              <w:rPr>
                                <w:sz w:val="18"/>
                              </w:rPr>
                              <w:t xml:space="preserve"> tierra para llenado</w:t>
                            </w:r>
                            <w:r w:rsidR="00522FA8" w:rsidRPr="00522FA8">
                              <w:rPr>
                                <w:sz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14B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1.95pt;margin-top:12.7pt;width:199.2pt;height: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" stroked="f">
                <v:textbox>
                  <w:txbxContent>
                    <w:p w14:paraId="1703A724" w14:textId="44364A50" w:rsidR="00797A30" w:rsidRPr="00522FA8" w:rsidRDefault="00797A30" w:rsidP="001C7305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18"/>
                        </w:rPr>
                      </w:pPr>
                      <w:r w:rsidRPr="00522FA8">
                        <w:rPr>
                          <w:sz w:val="18"/>
                        </w:rPr>
                        <w:t xml:space="preserve">1.- </w:t>
                      </w:r>
                      <w:r w:rsidR="00522FA8" w:rsidRPr="00522FA8">
                        <w:rPr>
                          <w:sz w:val="18"/>
                        </w:rPr>
                        <w:t>El Modelo TIPO CABA incluye</w:t>
                      </w:r>
                      <w:r w:rsidRPr="00522FA8">
                        <w:rPr>
                          <w:sz w:val="18"/>
                        </w:rPr>
                        <w:t xml:space="preserve"> macetas jardineras sobre el parklet</w:t>
                      </w:r>
                      <w:r w:rsidR="00522FA8" w:rsidRPr="00522FA8">
                        <w:rPr>
                          <w:sz w:val="18"/>
                        </w:rPr>
                        <w:t xml:space="preserve"> con</w:t>
                      </w:r>
                      <w:r w:rsidRPr="00522FA8">
                        <w:rPr>
                          <w:sz w:val="18"/>
                        </w:rPr>
                        <w:t xml:space="preserve"> plantas </w:t>
                      </w:r>
                      <w:r w:rsidR="00522FA8" w:rsidRPr="00522FA8">
                        <w:rPr>
                          <w:sz w:val="18"/>
                        </w:rPr>
                        <w:t>y</w:t>
                      </w:r>
                      <w:r w:rsidRPr="00522FA8">
                        <w:rPr>
                          <w:sz w:val="18"/>
                        </w:rPr>
                        <w:t xml:space="preserve"> tierra para llenado</w:t>
                      </w:r>
                      <w:r w:rsidR="00522FA8" w:rsidRPr="00522FA8">
                        <w:rPr>
                          <w:sz w:val="1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82CF89" w14:textId="42E7E5A3" w:rsidR="00797A30" w:rsidRDefault="00797A30" w:rsidP="00E32D91"/>
    <w:p w14:paraId="35F4B4D0" w14:textId="44A949EE" w:rsidR="00797A30" w:rsidRDefault="00797A30" w:rsidP="00E32D91"/>
    <w:p w14:paraId="4A635498" w14:textId="13853177" w:rsidR="00797A30" w:rsidRDefault="00797A30" w:rsidP="00E32D91"/>
    <w:p w14:paraId="7805C3FD" w14:textId="3800759B" w:rsidR="00797A30" w:rsidRDefault="00797A30" w:rsidP="00E32D91"/>
    <w:p w14:paraId="67167F82" w14:textId="68D1663F" w:rsidR="00797A30" w:rsidRDefault="001C7305" w:rsidP="00E32D9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843CC1" wp14:editId="430565F0">
                <wp:simplePos x="0" y="0"/>
                <wp:positionH relativeFrom="column">
                  <wp:posOffset>2386965</wp:posOffset>
                </wp:positionH>
                <wp:positionV relativeFrom="paragraph">
                  <wp:posOffset>5080</wp:posOffset>
                </wp:positionV>
                <wp:extent cx="358140" cy="1729740"/>
                <wp:effectExtent l="0" t="0" r="60960" b="6096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17297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AC8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187.95pt;margin-top:.4pt;width:28.2pt;height:13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" strokecolor="red" strokeweight="1.5pt">
                <v:stroke endarrow="block"/>
              </v:shape>
            </w:pict>
          </mc:Fallback>
        </mc:AlternateContent>
      </w:r>
    </w:p>
    <w:p w14:paraId="4D4794C2" w14:textId="2AFB1262" w:rsidR="00797A30" w:rsidRDefault="00797A30" w:rsidP="00E32D91"/>
    <w:p w14:paraId="12D8D196" w14:textId="2D99F775" w:rsidR="00797A30" w:rsidRDefault="00301758" w:rsidP="00E32D91">
      <w:r w:rsidRPr="00797A30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6ABCCC1" wp14:editId="352AC17A">
                <wp:simplePos x="0" y="0"/>
                <wp:positionH relativeFrom="margin">
                  <wp:posOffset>3526155</wp:posOffset>
                </wp:positionH>
                <wp:positionV relativeFrom="paragraph">
                  <wp:posOffset>143510</wp:posOffset>
                </wp:positionV>
                <wp:extent cx="2636520" cy="55245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1C8FD" w14:textId="2946E076" w:rsidR="00797A30" w:rsidRPr="001C7305" w:rsidRDefault="0090332D" w:rsidP="001C730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  <w:r w:rsidRPr="001C7305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797A30" w:rsidRPr="001C7305">
                              <w:rPr>
                                <w:sz w:val="18"/>
                                <w:szCs w:val="18"/>
                              </w:rPr>
                              <w:t xml:space="preserve">.- </w:t>
                            </w:r>
                            <w:r w:rsidRPr="001C7305">
                              <w:rPr>
                                <w:sz w:val="18"/>
                                <w:szCs w:val="18"/>
                              </w:rPr>
                              <w:t xml:space="preserve">Las barandas tendrán una chapa </w:t>
                            </w:r>
                            <w:r w:rsidR="001C7305" w:rsidRPr="001C7305">
                              <w:rPr>
                                <w:sz w:val="18"/>
                                <w:szCs w:val="18"/>
                              </w:rPr>
                              <w:t xml:space="preserve">perforada como terminación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BCCC1" id="_x0000_s1027" type="#_x0000_t202" style="position:absolute;margin-left:277.65pt;margin-top:11.3pt;width:207.6pt;height:4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" stroked="f">
                <v:textbox>
                  <w:txbxContent>
                    <w:p w14:paraId="7DD1C8FD" w14:textId="2946E076" w:rsidR="00797A30" w:rsidRPr="001C7305" w:rsidRDefault="0090332D" w:rsidP="001C730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18"/>
                          <w:szCs w:val="18"/>
                        </w:rPr>
                      </w:pPr>
                      <w:r w:rsidRPr="001C7305">
                        <w:rPr>
                          <w:sz w:val="18"/>
                          <w:szCs w:val="18"/>
                        </w:rPr>
                        <w:t>3</w:t>
                      </w:r>
                      <w:r w:rsidR="00797A30" w:rsidRPr="001C7305">
                        <w:rPr>
                          <w:sz w:val="18"/>
                          <w:szCs w:val="18"/>
                        </w:rPr>
                        <w:t xml:space="preserve">.- </w:t>
                      </w:r>
                      <w:r w:rsidRPr="001C7305">
                        <w:rPr>
                          <w:sz w:val="18"/>
                          <w:szCs w:val="18"/>
                        </w:rPr>
                        <w:t xml:space="preserve">Las barandas tendrán una chapa </w:t>
                      </w:r>
                      <w:r w:rsidR="001C7305" w:rsidRPr="001C7305">
                        <w:rPr>
                          <w:sz w:val="18"/>
                          <w:szCs w:val="18"/>
                        </w:rPr>
                        <w:t xml:space="preserve">perforada como terminación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BEDB81" w14:textId="7CFCF0F8" w:rsidR="00797A30" w:rsidRDefault="00301758" w:rsidP="00E32D91">
      <w:r w:rsidRPr="00797A30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C2E141C" wp14:editId="5947A119">
                <wp:simplePos x="0" y="0"/>
                <wp:positionH relativeFrom="margin">
                  <wp:posOffset>-184785</wp:posOffset>
                </wp:positionH>
                <wp:positionV relativeFrom="paragraph">
                  <wp:posOffset>180975</wp:posOffset>
                </wp:positionV>
                <wp:extent cx="2552700" cy="476250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AE398" w14:textId="71055FA9" w:rsidR="00797A30" w:rsidRPr="001C7305" w:rsidRDefault="00797A30" w:rsidP="001C730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18"/>
                              </w:rPr>
                            </w:pPr>
                            <w:r w:rsidRPr="001C7305">
                              <w:rPr>
                                <w:sz w:val="18"/>
                              </w:rPr>
                              <w:t xml:space="preserve">2.- </w:t>
                            </w:r>
                            <w:r w:rsidR="00301758">
                              <w:rPr>
                                <w:sz w:val="18"/>
                              </w:rPr>
                              <w:t>I</w:t>
                            </w:r>
                            <w:r w:rsidR="001C7305">
                              <w:rPr>
                                <w:sz w:val="18"/>
                              </w:rPr>
                              <w:t>ncluyen el macetón de protección</w:t>
                            </w:r>
                            <w:r w:rsidR="00301758">
                              <w:rPr>
                                <w:sz w:val="18"/>
                              </w:rPr>
                              <w:t xml:space="preserve"> con </w:t>
                            </w:r>
                            <w:r w:rsidRPr="001C7305">
                              <w:rPr>
                                <w:sz w:val="18"/>
                              </w:rPr>
                              <w:t>planta</w:t>
                            </w:r>
                            <w:r w:rsidR="001C7305">
                              <w:rPr>
                                <w:sz w:val="18"/>
                              </w:rPr>
                              <w:t>s y</w:t>
                            </w:r>
                            <w:r w:rsidRPr="001C7305">
                              <w:rPr>
                                <w:sz w:val="18"/>
                              </w:rPr>
                              <w:t xml:space="preserve"> </w:t>
                            </w:r>
                            <w:r w:rsidR="00301758">
                              <w:rPr>
                                <w:sz w:val="18"/>
                              </w:rPr>
                              <w:t>tierra.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E141C" id="_x0000_s1028" type="#_x0000_t202" style="position:absolute;margin-left:-14.55pt;margin-top:14.25pt;width:201pt;height:3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" stroked="f">
                <v:textbox>
                  <w:txbxContent>
                    <w:p w14:paraId="1E2AE398" w14:textId="71055FA9" w:rsidR="00797A30" w:rsidRPr="001C7305" w:rsidRDefault="00797A30" w:rsidP="001C730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18"/>
                        </w:rPr>
                      </w:pPr>
                      <w:r w:rsidRPr="001C7305">
                        <w:rPr>
                          <w:sz w:val="18"/>
                        </w:rPr>
                        <w:t xml:space="preserve">2.- </w:t>
                      </w:r>
                      <w:r w:rsidR="00301758">
                        <w:rPr>
                          <w:sz w:val="18"/>
                        </w:rPr>
                        <w:t>I</w:t>
                      </w:r>
                      <w:r w:rsidR="001C7305">
                        <w:rPr>
                          <w:sz w:val="18"/>
                        </w:rPr>
                        <w:t>ncluyen el macetón de protección</w:t>
                      </w:r>
                      <w:r w:rsidR="00301758">
                        <w:rPr>
                          <w:sz w:val="18"/>
                        </w:rPr>
                        <w:t xml:space="preserve"> con </w:t>
                      </w:r>
                      <w:r w:rsidRPr="001C7305">
                        <w:rPr>
                          <w:sz w:val="18"/>
                        </w:rPr>
                        <w:t>planta</w:t>
                      </w:r>
                      <w:r w:rsidR="001C7305">
                        <w:rPr>
                          <w:sz w:val="18"/>
                        </w:rPr>
                        <w:t>s y</w:t>
                      </w:r>
                      <w:r w:rsidRPr="001C7305">
                        <w:rPr>
                          <w:sz w:val="18"/>
                        </w:rPr>
                        <w:t xml:space="preserve"> </w:t>
                      </w:r>
                      <w:r w:rsidR="00301758">
                        <w:rPr>
                          <w:sz w:val="18"/>
                        </w:rPr>
                        <w:t>tierra.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DDD347" w14:textId="0CA2380C" w:rsidR="008D672E" w:rsidRDefault="00A95388" w:rsidP="00E32D9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56FF7" wp14:editId="64034AF8">
                <wp:simplePos x="0" y="0"/>
                <wp:positionH relativeFrom="column">
                  <wp:posOffset>4672965</wp:posOffset>
                </wp:positionH>
                <wp:positionV relativeFrom="paragraph">
                  <wp:posOffset>140546</wp:posOffset>
                </wp:positionV>
                <wp:extent cx="45719" cy="476673"/>
                <wp:effectExtent l="38100" t="0" r="69215" b="571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7667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89A90" id="Conector recto de flecha 18" o:spid="_x0000_s1026" type="#_x0000_t32" style="position:absolute;margin-left:367.95pt;margin-top:11.05pt;width:3.6pt;height:3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" strokecolor="red" strokeweight="1.5pt">
                <v:stroke endarrow="block"/>
              </v:shape>
            </w:pict>
          </mc:Fallback>
        </mc:AlternateContent>
      </w:r>
    </w:p>
    <w:p w14:paraId="066F8405" w14:textId="15CAECD8" w:rsidR="008D672E" w:rsidRDefault="00A95388" w:rsidP="00E32D9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B4B849" wp14:editId="64A74058">
                <wp:simplePos x="0" y="0"/>
                <wp:positionH relativeFrom="column">
                  <wp:posOffset>960332</wp:posOffset>
                </wp:positionH>
                <wp:positionV relativeFrom="paragraph">
                  <wp:posOffset>119592</wp:posOffset>
                </wp:positionV>
                <wp:extent cx="74506" cy="500380"/>
                <wp:effectExtent l="0" t="0" r="59055" b="520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06" cy="5003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8867" id="Conector recto de flecha 8" o:spid="_x0000_s1026" type="#_x0000_t32" style="position:absolute;margin-left:75.6pt;margin-top:9.4pt;width:5.85pt;height:3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" strokecolor="red" strokeweight="1.5pt">
                <v:stroke endarrow="block"/>
              </v:shape>
            </w:pict>
          </mc:Fallback>
        </mc:AlternateContent>
      </w:r>
      <w:r w:rsidRPr="003F784B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58DAAA9A" wp14:editId="6C440244">
            <wp:simplePos x="0" y="0"/>
            <wp:positionH relativeFrom="margin">
              <wp:posOffset>373380</wp:posOffset>
            </wp:positionH>
            <wp:positionV relativeFrom="paragraph">
              <wp:posOffset>10795</wp:posOffset>
            </wp:positionV>
            <wp:extent cx="5387340" cy="31857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B090" w14:textId="43313A94" w:rsidR="008D672E" w:rsidRDefault="008D672E" w:rsidP="00E32D91"/>
    <w:p w14:paraId="061F4146" w14:textId="561DE40B" w:rsidR="008D672E" w:rsidRDefault="008D672E" w:rsidP="00E32D91"/>
    <w:p w14:paraId="5FCA162E" w14:textId="7F382796" w:rsidR="008D672E" w:rsidRDefault="008D672E" w:rsidP="00E32D91"/>
    <w:p w14:paraId="10EF7A5F" w14:textId="7FCB40BB" w:rsidR="008D672E" w:rsidRDefault="008D672E" w:rsidP="00E32D91"/>
    <w:p w14:paraId="5CF2170E" w14:textId="7CADEC96" w:rsidR="008D672E" w:rsidRDefault="008D672E" w:rsidP="00E32D91"/>
    <w:p w14:paraId="310CC353" w14:textId="1128A67D" w:rsidR="008D672E" w:rsidRDefault="008D672E" w:rsidP="00E32D91"/>
    <w:p w14:paraId="05A84874" w14:textId="251C26BD" w:rsidR="008D672E" w:rsidRDefault="008D672E" w:rsidP="00E32D91"/>
    <w:p w14:paraId="35762AA9" w14:textId="4B072A31" w:rsidR="008D672E" w:rsidRDefault="008D672E" w:rsidP="00E32D91"/>
    <w:p w14:paraId="275A71F9" w14:textId="6CEA6EC4" w:rsidR="008D672E" w:rsidRDefault="00A95388" w:rsidP="00E32D9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90EDF9" wp14:editId="55948F84">
                <wp:simplePos x="0" y="0"/>
                <wp:positionH relativeFrom="column">
                  <wp:posOffset>3720465</wp:posOffset>
                </wp:positionH>
                <wp:positionV relativeFrom="paragraph">
                  <wp:posOffset>50800</wp:posOffset>
                </wp:positionV>
                <wp:extent cx="1083733" cy="584200"/>
                <wp:effectExtent l="38100" t="38100" r="21590" b="2540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3733" cy="584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B968" id="Conector recto de flecha 20" o:spid="_x0000_s1026" type="#_x0000_t32" style="position:absolute;margin-left:292.95pt;margin-top:4pt;width:85.35pt;height:46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" strokecolor="red" strokeweight="1.5pt">
                <v:stroke endarrow="block"/>
              </v:shape>
            </w:pict>
          </mc:Fallback>
        </mc:AlternateContent>
      </w:r>
    </w:p>
    <w:p w14:paraId="3B33D6FD" w14:textId="523FC7A7" w:rsidR="008D672E" w:rsidRDefault="008D672E" w:rsidP="00E32D91"/>
    <w:p w14:paraId="17AF6633" w14:textId="710DD418" w:rsidR="008D672E" w:rsidRDefault="008D672E" w:rsidP="00E32D91"/>
    <w:p w14:paraId="2501FBBB" w14:textId="3A9D49F9" w:rsidR="008D672E" w:rsidRDefault="00A95388" w:rsidP="00E32D91">
      <w:r w:rsidRPr="00797A30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E2A088" wp14:editId="60FFA040">
                <wp:simplePos x="0" y="0"/>
                <wp:positionH relativeFrom="margin">
                  <wp:posOffset>3777615</wp:posOffset>
                </wp:positionH>
                <wp:positionV relativeFrom="paragraph">
                  <wp:posOffset>85090</wp:posOffset>
                </wp:positionV>
                <wp:extent cx="2385060" cy="60960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30331" w14:textId="0A0325F9" w:rsidR="0090332D" w:rsidRPr="00A95388" w:rsidRDefault="0090332D" w:rsidP="00A9538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  <w:r w:rsidRPr="00A95388">
                              <w:rPr>
                                <w:sz w:val="18"/>
                                <w:szCs w:val="18"/>
                              </w:rPr>
                              <w:t xml:space="preserve">5.- El piso </w:t>
                            </w:r>
                            <w:r w:rsidR="00A95388">
                              <w:rPr>
                                <w:sz w:val="18"/>
                                <w:szCs w:val="18"/>
                              </w:rPr>
                              <w:t>es el factor de mayor diferenciación</w:t>
                            </w:r>
                            <w:r w:rsidR="00301758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95388">
                              <w:rPr>
                                <w:sz w:val="18"/>
                                <w:szCs w:val="18"/>
                              </w:rPr>
                              <w:t>es de ma</w:t>
                            </w:r>
                            <w:r w:rsidR="00901585">
                              <w:rPr>
                                <w:sz w:val="18"/>
                                <w:szCs w:val="18"/>
                              </w:rPr>
                              <w:t>dera biosintética imputrescible</w:t>
                            </w:r>
                            <w:r w:rsidR="0030175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2A088" id="_x0000_s1029" type="#_x0000_t202" style="position:absolute;margin-left:297.45pt;margin-top:6.7pt;width:187.8pt;height:4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" stroked="f">
                <v:textbox>
                  <w:txbxContent>
                    <w:p w14:paraId="46030331" w14:textId="0A0325F9" w:rsidR="0090332D" w:rsidRPr="00A95388" w:rsidRDefault="0090332D" w:rsidP="00A9538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18"/>
                          <w:szCs w:val="18"/>
                        </w:rPr>
                      </w:pPr>
                      <w:r w:rsidRPr="00A95388">
                        <w:rPr>
                          <w:sz w:val="18"/>
                          <w:szCs w:val="18"/>
                        </w:rPr>
                        <w:t xml:space="preserve">5.- El piso </w:t>
                      </w:r>
                      <w:r w:rsidR="00A95388">
                        <w:rPr>
                          <w:sz w:val="18"/>
                          <w:szCs w:val="18"/>
                        </w:rPr>
                        <w:t>es el factor de mayor diferenciación</w:t>
                      </w:r>
                      <w:r w:rsidR="00301758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A95388">
                        <w:rPr>
                          <w:sz w:val="18"/>
                          <w:szCs w:val="18"/>
                        </w:rPr>
                        <w:t>es de ma</w:t>
                      </w:r>
                      <w:r w:rsidR="00901585">
                        <w:rPr>
                          <w:sz w:val="18"/>
                          <w:szCs w:val="18"/>
                        </w:rPr>
                        <w:t>dera biosintética imputrescible</w:t>
                      </w:r>
                      <w:r w:rsidR="0030175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01B98B" wp14:editId="4F17E096">
                <wp:simplePos x="0" y="0"/>
                <wp:positionH relativeFrom="column">
                  <wp:posOffset>2145664</wp:posOffset>
                </wp:positionH>
                <wp:positionV relativeFrom="paragraph">
                  <wp:posOffset>47202</wp:posOffset>
                </wp:positionV>
                <wp:extent cx="1049867" cy="1099820"/>
                <wp:effectExtent l="0" t="38100" r="55245" b="2413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9867" cy="10998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45D2" id="Conector recto de flecha 26" o:spid="_x0000_s1026" type="#_x0000_t32" style="position:absolute;margin-left:168.95pt;margin-top:3.7pt;width:82.65pt;height:86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" strokecolor="red" strokeweight="1.5pt">
                <v:stroke endarrow="block"/>
              </v:shape>
            </w:pict>
          </mc:Fallback>
        </mc:AlternateContent>
      </w:r>
    </w:p>
    <w:p w14:paraId="29518753" w14:textId="7E839DCB" w:rsidR="008D672E" w:rsidRDefault="008D672E" w:rsidP="00E32D91"/>
    <w:p w14:paraId="58A5C6F1" w14:textId="2C1496A6" w:rsidR="008D672E" w:rsidRDefault="008D672E" w:rsidP="00E32D91"/>
    <w:p w14:paraId="02533F8B" w14:textId="6B8FF55C" w:rsidR="00797A30" w:rsidRDefault="00797A30" w:rsidP="00E32D91"/>
    <w:p w14:paraId="746CB5E1" w14:textId="12172616" w:rsidR="00797A30" w:rsidRDefault="00797A30" w:rsidP="00E32D91"/>
    <w:p w14:paraId="1D72B9CA" w14:textId="0C6BA1AB" w:rsidR="00797A30" w:rsidRDefault="00797A30" w:rsidP="00E32D91"/>
    <w:p w14:paraId="4F9D5B95" w14:textId="1825C942" w:rsidR="00797A30" w:rsidRDefault="00A95388" w:rsidP="00E32D91">
      <w:r w:rsidRPr="00797A30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90512E8" wp14:editId="06D19D98">
                <wp:simplePos x="0" y="0"/>
                <wp:positionH relativeFrom="margin">
                  <wp:posOffset>948690</wp:posOffset>
                </wp:positionH>
                <wp:positionV relativeFrom="paragraph">
                  <wp:posOffset>35560</wp:posOffset>
                </wp:positionV>
                <wp:extent cx="2354580" cy="438150"/>
                <wp:effectExtent l="0" t="0" r="762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F735E" w14:textId="49B39A88" w:rsidR="0090332D" w:rsidRPr="00A95388" w:rsidRDefault="0090332D" w:rsidP="00A9538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18"/>
                              </w:rPr>
                            </w:pPr>
                            <w:r w:rsidRPr="00A95388">
                              <w:rPr>
                                <w:sz w:val="18"/>
                              </w:rPr>
                              <w:t xml:space="preserve">4.- Las alcantarillas </w:t>
                            </w:r>
                            <w:r w:rsidR="00A95388">
                              <w:rPr>
                                <w:sz w:val="18"/>
                              </w:rPr>
                              <w:t xml:space="preserve">serán de chapa abocardada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512E8" id="_x0000_s1030" type="#_x0000_t202" style="position:absolute;margin-left:74.7pt;margin-top:2.8pt;width:185.4pt;height:3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" stroked="f">
                <v:textbox>
                  <w:txbxContent>
                    <w:p w14:paraId="2D2F735E" w14:textId="49B39A88" w:rsidR="0090332D" w:rsidRPr="00A95388" w:rsidRDefault="0090332D" w:rsidP="00A9538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18"/>
                        </w:rPr>
                      </w:pPr>
                      <w:r w:rsidRPr="00A95388">
                        <w:rPr>
                          <w:sz w:val="18"/>
                        </w:rPr>
                        <w:t xml:space="preserve">4.- Las alcantarillas </w:t>
                      </w:r>
                      <w:r w:rsidR="00A95388">
                        <w:rPr>
                          <w:sz w:val="18"/>
                        </w:rPr>
                        <w:t xml:space="preserve">serán de chapa abocardada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6ECE1C" w14:textId="79FB70CC" w:rsidR="00797A30" w:rsidRDefault="00797A30" w:rsidP="00E32D91"/>
    <w:p w14:paraId="68DD99AD" w14:textId="2DD2C3D9" w:rsidR="00797A30" w:rsidRDefault="00797A30" w:rsidP="00E32D91"/>
    <w:p w14:paraId="2BB09E51" w14:textId="62B0E348" w:rsidR="00797A30" w:rsidRDefault="00797A30" w:rsidP="00E32D91"/>
    <w:p w14:paraId="1CE133EB" w14:textId="12FDF597" w:rsidR="00797A30" w:rsidRDefault="00797A30" w:rsidP="00E32D91"/>
    <w:p w14:paraId="0DB40977" w14:textId="255A1E7C" w:rsidR="00797A30" w:rsidRDefault="00797A30" w:rsidP="00E32D91"/>
    <w:p w14:paraId="0D50503E" w14:textId="3BE229ED" w:rsidR="00797A30" w:rsidRDefault="00797A30" w:rsidP="00E32D91"/>
    <w:p w14:paraId="6E6F2C15" w14:textId="6EDB65E7" w:rsidR="00797A30" w:rsidRDefault="00797A30" w:rsidP="00E32D91"/>
    <w:p w14:paraId="71E149B9" w14:textId="5376EA4D" w:rsidR="00797A30" w:rsidRDefault="00797A30" w:rsidP="00E32D91"/>
    <w:p w14:paraId="286A6495" w14:textId="5CDE605E" w:rsidR="008D672E" w:rsidRDefault="008D672E" w:rsidP="00E32D91">
      <w:r>
        <w:br w:type="page"/>
      </w:r>
    </w:p>
    <w:p w14:paraId="1C6DCC41" w14:textId="7C83F4BE" w:rsidR="00D63478" w:rsidRDefault="00D63478" w:rsidP="00E32D91"/>
    <w:p w14:paraId="0E05D8D5" w14:textId="4F7B6C02" w:rsidR="00E30A4D" w:rsidRDefault="00E30A4D" w:rsidP="00E32D91"/>
    <w:p w14:paraId="4CEB60FE" w14:textId="35F62A04" w:rsidR="00E30A4D" w:rsidRDefault="00E30A4D" w:rsidP="00E32D91"/>
    <w:p w14:paraId="3FB6A362" w14:textId="77777777" w:rsidR="00E30A4D" w:rsidRDefault="00E30A4D" w:rsidP="00E32D91"/>
    <w:p w14:paraId="49D1B285" w14:textId="6DD84BE9" w:rsidR="00D63478" w:rsidRDefault="00D63478" w:rsidP="00E32D91"/>
    <w:p w14:paraId="6213D41B" w14:textId="3BB90B41" w:rsidR="00E30A4D" w:rsidRDefault="00301758" w:rsidP="00E32D91">
      <w:r w:rsidRPr="00E30A4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30D77F" wp14:editId="41481FE0">
                <wp:simplePos x="0" y="0"/>
                <wp:positionH relativeFrom="column">
                  <wp:posOffset>2758440</wp:posOffset>
                </wp:positionH>
                <wp:positionV relativeFrom="paragraph">
                  <wp:posOffset>2762885</wp:posOffset>
                </wp:positionV>
                <wp:extent cx="838200" cy="1743075"/>
                <wp:effectExtent l="38100" t="38100" r="19050" b="28575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743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C256" id="Conector recto de flecha 41" o:spid="_x0000_s1026" type="#_x0000_t32" style="position:absolute;margin-left:217.2pt;margin-top:217.55pt;width:66pt;height:137.2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" strokecolor="red" strokeweight="1.5pt">
                <v:stroke endarrow="block"/>
              </v:shape>
            </w:pict>
          </mc:Fallback>
        </mc:AlternateContent>
      </w:r>
      <w:r w:rsidRPr="00E30A4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2B5144" wp14:editId="5532AF04">
                <wp:simplePos x="0" y="0"/>
                <wp:positionH relativeFrom="column">
                  <wp:posOffset>1796415</wp:posOffset>
                </wp:positionH>
                <wp:positionV relativeFrom="paragraph">
                  <wp:posOffset>2077085</wp:posOffset>
                </wp:positionV>
                <wp:extent cx="361950" cy="1685925"/>
                <wp:effectExtent l="0" t="38100" r="57150" b="28575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685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86EA" id="Conector recto de flecha 39" o:spid="_x0000_s1026" type="#_x0000_t32" style="position:absolute;margin-left:141.45pt;margin-top:163.55pt;width:28.5pt;height:132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" strokecolor="red" strokeweight="1.5pt">
                <v:stroke endarrow="block"/>
              </v:shape>
            </w:pict>
          </mc:Fallback>
        </mc:AlternateContent>
      </w:r>
      <w:r w:rsidR="00DF6DE4" w:rsidRPr="00E30A4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1AD60D" wp14:editId="116B1C81">
                <wp:simplePos x="0" y="0"/>
                <wp:positionH relativeFrom="column">
                  <wp:posOffset>3686598</wp:posOffset>
                </wp:positionH>
                <wp:positionV relativeFrom="paragraph">
                  <wp:posOffset>2292349</wp:posOffset>
                </wp:positionV>
                <wp:extent cx="728134" cy="1557867"/>
                <wp:effectExtent l="38100" t="38100" r="34290" b="2349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8134" cy="15578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8AEF" id="Conector recto de flecha 35" o:spid="_x0000_s1026" type="#_x0000_t32" style="position:absolute;margin-left:290.3pt;margin-top:180.5pt;width:57.35pt;height:122.6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" strokecolor="red" strokeweight="1.5pt">
                <v:stroke endarrow="block"/>
              </v:shape>
            </w:pict>
          </mc:Fallback>
        </mc:AlternateContent>
      </w:r>
      <w:r w:rsidR="00E30A4D" w:rsidRPr="00D63478">
        <w:rPr>
          <w:noProof/>
          <w:lang w:val="es-ES" w:eastAsia="es-ES"/>
        </w:rPr>
        <w:drawing>
          <wp:inline distT="0" distB="0" distL="0" distR="0" wp14:anchorId="4343142D" wp14:editId="3118E794">
            <wp:extent cx="5760720" cy="3240405"/>
            <wp:effectExtent l="0" t="0" r="0" b="0"/>
            <wp:docPr id="17" name="Imagen 17" descr="H:\01. Desarrollos\01 MURBANO\00 Obras\Parklets CABA\Fotos\Fotos monitoreo decks\Barracas\EL viejo vulcan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01. Desarrollos\01 MURBANO\00 Obras\Parklets CABA\Fotos\Fotos monitoreo decks\Barracas\EL viejo vulcano (6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938B" w14:textId="265BD8C3" w:rsidR="00E30A4D" w:rsidRDefault="00E30A4D" w:rsidP="00E32D91"/>
    <w:p w14:paraId="465BBDB3" w14:textId="5FDFBA97" w:rsidR="00E30A4D" w:rsidRDefault="00E30A4D" w:rsidP="00E32D91"/>
    <w:p w14:paraId="02089E60" w14:textId="3C84D610" w:rsidR="00E30A4D" w:rsidRDefault="00301758" w:rsidP="00E32D91">
      <w:r w:rsidRPr="00E30A4D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F712E2F" wp14:editId="052D02EE">
                <wp:simplePos x="0" y="0"/>
                <wp:positionH relativeFrom="margin">
                  <wp:posOffset>329565</wp:posOffset>
                </wp:positionH>
                <wp:positionV relativeFrom="paragraph">
                  <wp:posOffset>115570</wp:posOffset>
                </wp:positionV>
                <wp:extent cx="2540000" cy="36195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6E57" w14:textId="7C5BAC08" w:rsidR="00E30A4D" w:rsidRPr="00AD0162" w:rsidRDefault="00301758" w:rsidP="00DF6DE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DF6DE4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DF6DE4" w:rsidRPr="00AD0162">
                              <w:rPr>
                                <w:sz w:val="18"/>
                                <w:szCs w:val="18"/>
                              </w:rPr>
                              <w:t xml:space="preserve"> incluye </w:t>
                            </w:r>
                            <w:r w:rsidR="00DF6DE4">
                              <w:rPr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E30A4D" w:rsidRPr="00AD0162">
                              <w:rPr>
                                <w:sz w:val="18"/>
                              </w:rPr>
                              <w:t>colocación de cintas reflectivas</w:t>
                            </w:r>
                            <w:r w:rsidR="00DF6DE4">
                              <w:rPr>
                                <w:sz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2E2F" id="_x0000_s1031" type="#_x0000_t202" style="position:absolute;margin-left:25.95pt;margin-top:9.1pt;width:200pt;height:28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" stroked="f">
                <v:textbox>
                  <w:txbxContent>
                    <w:p w14:paraId="7EEA6E57" w14:textId="7C5BAC08" w:rsidR="00E30A4D" w:rsidRPr="00AD0162" w:rsidRDefault="00301758" w:rsidP="00DF6DE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="00DF6DE4">
                        <w:rPr>
                          <w:sz w:val="18"/>
                          <w:szCs w:val="18"/>
                        </w:rPr>
                        <w:t>e</w:t>
                      </w:r>
                      <w:r w:rsidR="00DF6DE4" w:rsidRPr="00AD0162">
                        <w:rPr>
                          <w:sz w:val="18"/>
                          <w:szCs w:val="18"/>
                        </w:rPr>
                        <w:t xml:space="preserve"> incluye </w:t>
                      </w:r>
                      <w:r w:rsidR="00DF6DE4">
                        <w:rPr>
                          <w:sz w:val="18"/>
                          <w:szCs w:val="18"/>
                        </w:rPr>
                        <w:t xml:space="preserve">la </w:t>
                      </w:r>
                      <w:r w:rsidR="00E30A4D" w:rsidRPr="00AD0162">
                        <w:rPr>
                          <w:sz w:val="18"/>
                        </w:rPr>
                        <w:t>colocación de cintas reflectivas</w:t>
                      </w:r>
                      <w:r w:rsidR="00DF6DE4">
                        <w:rPr>
                          <w:sz w:val="1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9C339" w14:textId="060AF9B4" w:rsidR="00E30A4D" w:rsidRDefault="00AD0162" w:rsidP="00E32D91">
      <w:r w:rsidRPr="00E30A4D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1413B8" wp14:editId="7B8E7C3A">
                <wp:simplePos x="0" y="0"/>
                <wp:positionH relativeFrom="margin">
                  <wp:posOffset>3806190</wp:posOffset>
                </wp:positionH>
                <wp:positionV relativeFrom="paragraph">
                  <wp:posOffset>40640</wp:posOffset>
                </wp:positionV>
                <wp:extent cx="2354580" cy="428625"/>
                <wp:effectExtent l="0" t="0" r="7620" b="952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82F14" w14:textId="74C5684F" w:rsidR="00E30A4D" w:rsidRPr="00AD0162" w:rsidRDefault="00AD0162" w:rsidP="00DF6DE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</w:t>
                            </w:r>
                            <w:r w:rsidRPr="00AD0162">
                              <w:rPr>
                                <w:sz w:val="18"/>
                                <w:szCs w:val="18"/>
                              </w:rPr>
                              <w:t xml:space="preserve"> incluye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 w:rsidR="00E30A4D" w:rsidRPr="00AD0162">
                              <w:rPr>
                                <w:sz w:val="18"/>
                              </w:rPr>
                              <w:t xml:space="preserve"> provisión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 w:rsidR="00E30A4D" w:rsidRPr="00AD0162">
                              <w:rPr>
                                <w:sz w:val="18"/>
                              </w:rPr>
                              <w:t xml:space="preserve"> colocación de tachas reflectivas del lado de la calle</w:t>
                            </w:r>
                            <w:r>
                              <w:rPr>
                                <w:sz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13B8" id="_x0000_s1032" type="#_x0000_t202" style="position:absolute;margin-left:299.7pt;margin-top:3.2pt;width:185.4pt;height:3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" stroked="f">
                <v:textbox>
                  <w:txbxContent>
                    <w:p w14:paraId="6E982F14" w14:textId="74C5684F" w:rsidR="00E30A4D" w:rsidRPr="00AD0162" w:rsidRDefault="00AD0162" w:rsidP="00DF6DE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</w:t>
                      </w:r>
                      <w:r w:rsidRPr="00AD0162">
                        <w:rPr>
                          <w:sz w:val="18"/>
                          <w:szCs w:val="18"/>
                        </w:rPr>
                        <w:t xml:space="preserve"> incluye </w:t>
                      </w:r>
                      <w:r>
                        <w:rPr>
                          <w:sz w:val="18"/>
                        </w:rPr>
                        <w:t>la</w:t>
                      </w:r>
                      <w:r w:rsidR="00E30A4D" w:rsidRPr="00AD0162">
                        <w:rPr>
                          <w:sz w:val="18"/>
                        </w:rPr>
                        <w:t xml:space="preserve"> provisión </w:t>
                      </w:r>
                      <w:r>
                        <w:rPr>
                          <w:sz w:val="18"/>
                        </w:rPr>
                        <w:t>y</w:t>
                      </w:r>
                      <w:r w:rsidR="00E30A4D" w:rsidRPr="00AD0162">
                        <w:rPr>
                          <w:sz w:val="18"/>
                        </w:rPr>
                        <w:t xml:space="preserve"> colocación de tachas reflectivas del lado de la calle</w:t>
                      </w:r>
                      <w:r>
                        <w:rPr>
                          <w:sz w:val="1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FEADD" w14:textId="78FB2AE5" w:rsidR="00E30A4D" w:rsidRDefault="00E30A4D" w:rsidP="00E32D91"/>
    <w:p w14:paraId="620867AC" w14:textId="28AA0DB8" w:rsidR="00E30A4D" w:rsidRDefault="00E30A4D" w:rsidP="00E32D91"/>
    <w:p w14:paraId="04B0EE34" w14:textId="0132E3DD" w:rsidR="00E30A4D" w:rsidRDefault="00E30A4D" w:rsidP="00E32D91"/>
    <w:p w14:paraId="42566CA9" w14:textId="5C2C4767" w:rsidR="00E30A4D" w:rsidRDefault="00301758" w:rsidP="00E32D91">
      <w:r w:rsidRPr="00E30A4D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4F1BE55" wp14:editId="479EB2FC">
                <wp:simplePos x="0" y="0"/>
                <wp:positionH relativeFrom="margin">
                  <wp:posOffset>2977515</wp:posOffset>
                </wp:positionH>
                <wp:positionV relativeFrom="paragraph">
                  <wp:posOffset>74295</wp:posOffset>
                </wp:positionV>
                <wp:extent cx="2836334" cy="438150"/>
                <wp:effectExtent l="0" t="0" r="254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334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41240" w14:textId="690584F0" w:rsidR="00E30A4D" w:rsidRPr="00AD0162" w:rsidRDefault="00301758" w:rsidP="00DF6DE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AD0162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AD0162" w:rsidRPr="00AD0162">
                              <w:rPr>
                                <w:sz w:val="18"/>
                                <w:szCs w:val="18"/>
                              </w:rPr>
                              <w:t xml:space="preserve"> incluye </w:t>
                            </w:r>
                            <w:r w:rsidR="00AD0162">
                              <w:rPr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E30A4D" w:rsidRPr="00AD0162">
                              <w:rPr>
                                <w:sz w:val="18"/>
                              </w:rPr>
                              <w:t>demarcación con pintura vial alrededor de la zona de colocación del parklet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BE55" id="_x0000_s1033" type="#_x0000_t202" style="position:absolute;margin-left:234.45pt;margin-top:5.85pt;width:223.35pt;height:34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" stroked="f">
                <v:textbox>
                  <w:txbxContent>
                    <w:p w14:paraId="57941240" w14:textId="690584F0" w:rsidR="00E30A4D" w:rsidRPr="00AD0162" w:rsidRDefault="00301758" w:rsidP="00DF6DE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="00AD0162">
                        <w:rPr>
                          <w:sz w:val="18"/>
                          <w:szCs w:val="18"/>
                        </w:rPr>
                        <w:t>e</w:t>
                      </w:r>
                      <w:r w:rsidR="00AD0162" w:rsidRPr="00AD0162">
                        <w:rPr>
                          <w:sz w:val="18"/>
                          <w:szCs w:val="18"/>
                        </w:rPr>
                        <w:t xml:space="preserve"> incluye </w:t>
                      </w:r>
                      <w:r w:rsidR="00AD0162">
                        <w:rPr>
                          <w:sz w:val="18"/>
                          <w:szCs w:val="18"/>
                        </w:rPr>
                        <w:t xml:space="preserve">la </w:t>
                      </w:r>
                      <w:r w:rsidR="00E30A4D" w:rsidRPr="00AD0162">
                        <w:rPr>
                          <w:sz w:val="18"/>
                        </w:rPr>
                        <w:t>demarcación con pintura vial alrededor de la zona de colocación del parklet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151A5" w14:textId="3CB74076" w:rsidR="00E30A4D" w:rsidRDefault="00E30A4D" w:rsidP="00E32D91"/>
    <w:p w14:paraId="5142B23B" w14:textId="0356AA65" w:rsidR="00D63478" w:rsidRDefault="00D63478" w:rsidP="00E32D91"/>
    <w:p w14:paraId="757D344C" w14:textId="72EF2A07" w:rsidR="008D672E" w:rsidRDefault="008D672E" w:rsidP="00E32D91">
      <w:r>
        <w:br w:type="page"/>
      </w:r>
    </w:p>
    <w:p w14:paraId="290555FF" w14:textId="14E35FF6" w:rsidR="00DF6DE4" w:rsidRPr="008F314D" w:rsidRDefault="008F314D" w:rsidP="00DF6DE4">
      <w:pPr>
        <w:rPr>
          <w:rStyle w:val="Textoennegrita"/>
        </w:rPr>
      </w:pPr>
      <w:r w:rsidRPr="008F314D">
        <w:rPr>
          <w:rStyle w:val="Textoennegrita"/>
        </w:rPr>
        <w:t>Parklet Tipo CABA</w:t>
      </w:r>
    </w:p>
    <w:p w14:paraId="71E51903" w14:textId="77777777" w:rsidR="008F314D" w:rsidRPr="00DF6DE4" w:rsidRDefault="008F314D" w:rsidP="00DF6DE4">
      <w:pPr>
        <w:rPr>
          <w:lang w:eastAsia="es-AR"/>
        </w:rPr>
      </w:pPr>
    </w:p>
    <w:p w14:paraId="135EF68B" w14:textId="7F67581C" w:rsidR="008A71F7" w:rsidRPr="00301758" w:rsidRDefault="008A71F7" w:rsidP="00301758">
      <w:pPr>
        <w:autoSpaceDE/>
        <w:autoSpaceDN/>
        <w:adjustRightInd/>
        <w:spacing w:after="200" w:line="288" w:lineRule="auto"/>
        <w:rPr>
          <w:b/>
          <w:bCs/>
        </w:rPr>
      </w:pPr>
    </w:p>
    <w:sectPr w:rsidR="008A71F7" w:rsidRPr="00301758" w:rsidSect="00DB788E">
      <w:headerReference w:type="default" r:id="rId13"/>
      <w:footerReference w:type="default" r:id="rId14"/>
      <w:pgSz w:w="12240" w:h="15840" w:code="1"/>
      <w:pgMar w:top="1418" w:right="1467" w:bottom="426" w:left="1701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202B3" w14:textId="77777777" w:rsidR="00546DFA" w:rsidRDefault="00546DFA" w:rsidP="00E32D91">
      <w:r>
        <w:separator/>
      </w:r>
    </w:p>
  </w:endnote>
  <w:endnote w:type="continuationSeparator" w:id="0">
    <w:p w14:paraId="0E4816E0" w14:textId="77777777" w:rsidR="00546DFA" w:rsidRDefault="00546DFA" w:rsidP="00E32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mbusSan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17F03" w14:textId="1A14A891" w:rsidR="00DB788E" w:rsidRPr="00DB788E" w:rsidRDefault="00000000" w:rsidP="00C27A4D">
    <w:pPr>
      <w:jc w:val="right"/>
      <w:rPr>
        <w:color w:val="0B1F36" w:themeColor="text2" w:themeShade="80"/>
      </w:rPr>
    </w:pPr>
    <w:hyperlink r:id="rId1" w:history="1">
      <w:r w:rsidR="00DB788E" w:rsidRPr="00DB788E">
        <w:rPr>
          <w:rStyle w:val="Hipervnculo"/>
          <w:color w:val="auto"/>
          <w:sz w:val="24"/>
          <w:szCs w:val="24"/>
          <w:u w:val="none"/>
        </w:rPr>
        <w:t>www.murbano.com.ar</w:t>
      </w:r>
    </w:hyperlink>
    <w:r w:rsidR="00DB788E" w:rsidRPr="00DB788E">
      <w:rPr>
        <w:color w:val="4389D7" w:themeColor="text2" w:themeTint="99"/>
      </w:rPr>
      <w:tab/>
    </w:r>
    <w:r w:rsidR="00DB788E" w:rsidRPr="00DB788E">
      <w:rPr>
        <w:color w:val="4389D7" w:themeColor="text2" w:themeTint="99"/>
      </w:rPr>
      <w:tab/>
    </w:r>
    <w:r w:rsidR="00C27A4D">
      <w:rPr>
        <w:color w:val="4389D7" w:themeColor="text2" w:themeTint="99"/>
      </w:rPr>
      <w:tab/>
    </w:r>
    <w:r w:rsidR="00C27A4D">
      <w:rPr>
        <w:color w:val="4389D7" w:themeColor="text2" w:themeTint="99"/>
      </w:rPr>
      <w:tab/>
    </w:r>
    <w:r w:rsidR="00C27A4D">
      <w:rPr>
        <w:color w:val="4389D7" w:themeColor="text2" w:themeTint="99"/>
      </w:rPr>
      <w:tab/>
    </w:r>
    <w:r w:rsidR="00DB788E" w:rsidRPr="00DB788E">
      <w:t xml:space="preserve">Página </w:t>
    </w:r>
    <w:r w:rsidR="00DB788E" w:rsidRPr="00DB788E">
      <w:fldChar w:fldCharType="begin"/>
    </w:r>
    <w:r w:rsidR="00DB788E" w:rsidRPr="00DB788E">
      <w:instrText>PAGE   \* MERGEFORMAT</w:instrText>
    </w:r>
    <w:r w:rsidR="00DB788E" w:rsidRPr="00DB788E">
      <w:fldChar w:fldCharType="separate"/>
    </w:r>
    <w:r w:rsidR="006F0BA1">
      <w:rPr>
        <w:noProof/>
      </w:rPr>
      <w:t>17</w:t>
    </w:r>
    <w:r w:rsidR="00DB788E" w:rsidRPr="00DB788E">
      <w:fldChar w:fldCharType="end"/>
    </w:r>
    <w:r w:rsidR="00DB788E" w:rsidRPr="00DB788E">
      <w:t xml:space="preserve"> | </w:t>
    </w:r>
    <w:r w:rsidR="001B1A26">
      <w:rPr>
        <w:noProof/>
      </w:rPr>
      <w:fldChar w:fldCharType="begin"/>
    </w:r>
    <w:r w:rsidR="001B1A26">
      <w:rPr>
        <w:noProof/>
      </w:rPr>
      <w:instrText>NUMPAGES  \* Arabic  \* MERGEFORMAT</w:instrText>
    </w:r>
    <w:r w:rsidR="001B1A26">
      <w:rPr>
        <w:noProof/>
      </w:rPr>
      <w:fldChar w:fldCharType="separate"/>
    </w:r>
    <w:r w:rsidR="006F0BA1">
      <w:rPr>
        <w:noProof/>
      </w:rPr>
      <w:t>17</w:t>
    </w:r>
    <w:r w:rsidR="001B1A26">
      <w:rPr>
        <w:noProof/>
      </w:rPr>
      <w:fldChar w:fldCharType="end"/>
    </w:r>
  </w:p>
  <w:p w14:paraId="38C25BC6" w14:textId="77777777" w:rsidR="00025C96" w:rsidRDefault="00025C96" w:rsidP="00E32D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4D002" w14:textId="77777777" w:rsidR="00546DFA" w:rsidRDefault="00546DFA" w:rsidP="00E32D91">
      <w:r>
        <w:separator/>
      </w:r>
    </w:p>
  </w:footnote>
  <w:footnote w:type="continuationSeparator" w:id="0">
    <w:p w14:paraId="136A386E" w14:textId="77777777" w:rsidR="00546DFA" w:rsidRDefault="00546DFA" w:rsidP="00E32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282C2" w14:textId="77777777" w:rsidR="005E6DDC" w:rsidRDefault="005E6DDC" w:rsidP="00E32D91">
    <w:pPr>
      <w:pStyle w:val="Encabezado"/>
      <w:rPr>
        <w:noProof/>
        <w:lang w:eastAsia="es-AR"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4B6514B4" wp14:editId="7FD823BD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1985552" cy="383721"/>
          <wp:effectExtent l="0" t="0" r="0" b="0"/>
          <wp:wrapSquare wrapText="bothSides"/>
          <wp:docPr id="97" name="Imagen 97" descr="C:\Users\tdl19\AppData\Local\Microsoft\Windows\INetCache\Content.Word\MURBANO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dl19\AppData\Local\Microsoft\Windows\INetCache\Content.Word\MURBAN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5552" cy="383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21E00E83" wp14:editId="2B996D04">
          <wp:simplePos x="0" y="0"/>
          <wp:positionH relativeFrom="margin">
            <wp:posOffset>-635</wp:posOffset>
          </wp:positionH>
          <wp:positionV relativeFrom="paragraph">
            <wp:posOffset>34432</wp:posOffset>
          </wp:positionV>
          <wp:extent cx="877933" cy="342900"/>
          <wp:effectExtent l="0" t="0" r="0" b="0"/>
          <wp:wrapSquare wrapText="bothSides"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933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5F1A68" w14:textId="77777777" w:rsidR="00025C96" w:rsidRDefault="00025C96" w:rsidP="00E32D91">
    <w:pPr>
      <w:pStyle w:val="Encabezado"/>
    </w:pPr>
  </w:p>
  <w:p w14:paraId="2884C32A" w14:textId="77777777" w:rsidR="00025C96" w:rsidRDefault="00025C96" w:rsidP="00E32D91">
    <w:pPr>
      <w:pStyle w:val="Encabezado"/>
    </w:pPr>
  </w:p>
  <w:p w14:paraId="083FE702" w14:textId="2CAD8BDC" w:rsidR="001F6662" w:rsidRPr="00AC0005" w:rsidRDefault="00135EE5" w:rsidP="001F6662">
    <w:pPr>
      <w:pStyle w:val="Encabezado"/>
      <w:jc w:val="center"/>
      <w:rPr>
        <w:color w:val="4FCDFF" w:themeColor="accent2" w:themeTint="99"/>
      </w:rPr>
    </w:pPr>
    <w:r>
      <w:t xml:space="preserve">                                                                                                                </w:t>
    </w:r>
    <w:r w:rsidR="00E675ED">
      <w:t xml:space="preserve"> </w:t>
    </w:r>
    <w:r w:rsidR="00FE0B5F">
      <w:t xml:space="preserve"> </w:t>
    </w:r>
    <w:r w:rsidR="00E675ED">
      <w:t xml:space="preserve"> </w:t>
    </w:r>
  </w:p>
  <w:p w14:paraId="168DF129" w14:textId="5C54D34F" w:rsidR="00025C96" w:rsidRPr="00AC0005" w:rsidRDefault="00025C96" w:rsidP="00E32D91">
    <w:pPr>
      <w:pStyle w:val="Encabezado"/>
      <w:rPr>
        <w:color w:val="4FCDFF" w:themeColor="accent2" w:themeTint="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aconvieta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7406D" w:themeColor="text2"/>
        <w:sz w:val="16"/>
      </w:rPr>
    </w:lvl>
  </w:abstractNum>
  <w:abstractNum w:abstractNumId="1" w15:restartNumberingAfterBreak="0">
    <w:nsid w:val="01B364BD"/>
    <w:multiLevelType w:val="hybridMultilevel"/>
    <w:tmpl w:val="A984CF9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02170"/>
    <w:multiLevelType w:val="hybridMultilevel"/>
    <w:tmpl w:val="F7701F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07510"/>
    <w:multiLevelType w:val="hybridMultilevel"/>
    <w:tmpl w:val="8E5832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6516"/>
    <w:multiLevelType w:val="hybridMultilevel"/>
    <w:tmpl w:val="A46066E0"/>
    <w:lvl w:ilvl="0" w:tplc="2C0A000F">
      <w:start w:val="1"/>
      <w:numFmt w:val="decimal"/>
      <w:lvlText w:val="%1."/>
      <w:lvlJc w:val="left"/>
      <w:pPr>
        <w:ind w:left="975" w:hanging="360"/>
      </w:pPr>
    </w:lvl>
    <w:lvl w:ilvl="1" w:tplc="2C0A0019" w:tentative="1">
      <w:start w:val="1"/>
      <w:numFmt w:val="lowerLetter"/>
      <w:lvlText w:val="%2."/>
      <w:lvlJc w:val="left"/>
      <w:pPr>
        <w:ind w:left="1695" w:hanging="360"/>
      </w:pPr>
    </w:lvl>
    <w:lvl w:ilvl="2" w:tplc="2C0A001B" w:tentative="1">
      <w:start w:val="1"/>
      <w:numFmt w:val="lowerRoman"/>
      <w:lvlText w:val="%3."/>
      <w:lvlJc w:val="right"/>
      <w:pPr>
        <w:ind w:left="2415" w:hanging="180"/>
      </w:pPr>
    </w:lvl>
    <w:lvl w:ilvl="3" w:tplc="2C0A000F" w:tentative="1">
      <w:start w:val="1"/>
      <w:numFmt w:val="decimal"/>
      <w:lvlText w:val="%4."/>
      <w:lvlJc w:val="left"/>
      <w:pPr>
        <w:ind w:left="3135" w:hanging="360"/>
      </w:pPr>
    </w:lvl>
    <w:lvl w:ilvl="4" w:tplc="2C0A0019" w:tentative="1">
      <w:start w:val="1"/>
      <w:numFmt w:val="lowerLetter"/>
      <w:lvlText w:val="%5."/>
      <w:lvlJc w:val="left"/>
      <w:pPr>
        <w:ind w:left="3855" w:hanging="360"/>
      </w:pPr>
    </w:lvl>
    <w:lvl w:ilvl="5" w:tplc="2C0A001B" w:tentative="1">
      <w:start w:val="1"/>
      <w:numFmt w:val="lowerRoman"/>
      <w:lvlText w:val="%6."/>
      <w:lvlJc w:val="right"/>
      <w:pPr>
        <w:ind w:left="4575" w:hanging="180"/>
      </w:pPr>
    </w:lvl>
    <w:lvl w:ilvl="6" w:tplc="2C0A000F" w:tentative="1">
      <w:start w:val="1"/>
      <w:numFmt w:val="decimal"/>
      <w:lvlText w:val="%7."/>
      <w:lvlJc w:val="left"/>
      <w:pPr>
        <w:ind w:left="5295" w:hanging="360"/>
      </w:pPr>
    </w:lvl>
    <w:lvl w:ilvl="7" w:tplc="2C0A0019" w:tentative="1">
      <w:start w:val="1"/>
      <w:numFmt w:val="lowerLetter"/>
      <w:lvlText w:val="%8."/>
      <w:lvlJc w:val="left"/>
      <w:pPr>
        <w:ind w:left="6015" w:hanging="360"/>
      </w:pPr>
    </w:lvl>
    <w:lvl w:ilvl="8" w:tplc="2C0A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5" w15:restartNumberingAfterBreak="0">
    <w:nsid w:val="083C1BF1"/>
    <w:multiLevelType w:val="hybridMultilevel"/>
    <w:tmpl w:val="30220116"/>
    <w:lvl w:ilvl="0" w:tplc="2C0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09C3272A"/>
    <w:multiLevelType w:val="hybridMultilevel"/>
    <w:tmpl w:val="7DB86D84"/>
    <w:lvl w:ilvl="0" w:tplc="2C0A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7" w15:restartNumberingAfterBreak="0">
    <w:nsid w:val="18CD3796"/>
    <w:multiLevelType w:val="hybridMultilevel"/>
    <w:tmpl w:val="65F86E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25252"/>
    <w:multiLevelType w:val="hybridMultilevel"/>
    <w:tmpl w:val="C1F20B56"/>
    <w:lvl w:ilvl="0" w:tplc="1AF80D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4B78AE"/>
    <w:multiLevelType w:val="hybridMultilevel"/>
    <w:tmpl w:val="C0808BF4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96543C"/>
    <w:multiLevelType w:val="hybridMultilevel"/>
    <w:tmpl w:val="ACC2FA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B0052"/>
    <w:multiLevelType w:val="hybridMultilevel"/>
    <w:tmpl w:val="E2D46D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A47DB"/>
    <w:multiLevelType w:val="hybridMultilevel"/>
    <w:tmpl w:val="9DCACC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1000F"/>
    <w:multiLevelType w:val="multilevel"/>
    <w:tmpl w:val="E278A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4592B5A"/>
    <w:multiLevelType w:val="hybridMultilevel"/>
    <w:tmpl w:val="899C8C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933A9"/>
    <w:multiLevelType w:val="hybridMultilevel"/>
    <w:tmpl w:val="4FA8648E"/>
    <w:lvl w:ilvl="0" w:tplc="2C0A000F">
      <w:start w:val="1"/>
      <w:numFmt w:val="decimal"/>
      <w:lvlText w:val="%1."/>
      <w:lvlJc w:val="left"/>
      <w:pPr>
        <w:ind w:left="1797" w:hanging="360"/>
      </w:pPr>
    </w:lvl>
    <w:lvl w:ilvl="1" w:tplc="2C0A0019" w:tentative="1">
      <w:start w:val="1"/>
      <w:numFmt w:val="lowerLetter"/>
      <w:lvlText w:val="%2."/>
      <w:lvlJc w:val="left"/>
      <w:pPr>
        <w:ind w:left="2517" w:hanging="360"/>
      </w:pPr>
    </w:lvl>
    <w:lvl w:ilvl="2" w:tplc="2C0A001B" w:tentative="1">
      <w:start w:val="1"/>
      <w:numFmt w:val="lowerRoman"/>
      <w:lvlText w:val="%3."/>
      <w:lvlJc w:val="right"/>
      <w:pPr>
        <w:ind w:left="3237" w:hanging="180"/>
      </w:pPr>
    </w:lvl>
    <w:lvl w:ilvl="3" w:tplc="2C0A000F" w:tentative="1">
      <w:start w:val="1"/>
      <w:numFmt w:val="decimal"/>
      <w:lvlText w:val="%4."/>
      <w:lvlJc w:val="left"/>
      <w:pPr>
        <w:ind w:left="3957" w:hanging="360"/>
      </w:pPr>
    </w:lvl>
    <w:lvl w:ilvl="4" w:tplc="2C0A0019" w:tentative="1">
      <w:start w:val="1"/>
      <w:numFmt w:val="lowerLetter"/>
      <w:lvlText w:val="%5."/>
      <w:lvlJc w:val="left"/>
      <w:pPr>
        <w:ind w:left="4677" w:hanging="360"/>
      </w:pPr>
    </w:lvl>
    <w:lvl w:ilvl="5" w:tplc="2C0A001B" w:tentative="1">
      <w:start w:val="1"/>
      <w:numFmt w:val="lowerRoman"/>
      <w:lvlText w:val="%6."/>
      <w:lvlJc w:val="right"/>
      <w:pPr>
        <w:ind w:left="5397" w:hanging="180"/>
      </w:pPr>
    </w:lvl>
    <w:lvl w:ilvl="6" w:tplc="2C0A000F" w:tentative="1">
      <w:start w:val="1"/>
      <w:numFmt w:val="decimal"/>
      <w:lvlText w:val="%7."/>
      <w:lvlJc w:val="left"/>
      <w:pPr>
        <w:ind w:left="6117" w:hanging="360"/>
      </w:pPr>
    </w:lvl>
    <w:lvl w:ilvl="7" w:tplc="2C0A0019" w:tentative="1">
      <w:start w:val="1"/>
      <w:numFmt w:val="lowerLetter"/>
      <w:lvlText w:val="%8."/>
      <w:lvlJc w:val="left"/>
      <w:pPr>
        <w:ind w:left="6837" w:hanging="360"/>
      </w:pPr>
    </w:lvl>
    <w:lvl w:ilvl="8" w:tplc="2C0A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6" w15:restartNumberingAfterBreak="0">
    <w:nsid w:val="5D8D30DA"/>
    <w:multiLevelType w:val="hybridMultilevel"/>
    <w:tmpl w:val="BEB486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40AF7"/>
    <w:multiLevelType w:val="hybridMultilevel"/>
    <w:tmpl w:val="B4E2D05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8194F"/>
    <w:multiLevelType w:val="hybridMultilevel"/>
    <w:tmpl w:val="83F0227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2241FD"/>
    <w:multiLevelType w:val="hybridMultilevel"/>
    <w:tmpl w:val="7360BE2E"/>
    <w:lvl w:ilvl="0" w:tplc="2C0A000D">
      <w:start w:val="1"/>
      <w:numFmt w:val="bullet"/>
      <w:lvlText w:val=""/>
      <w:lvlJc w:val="left"/>
      <w:pPr>
        <w:ind w:left="420" w:hanging="360"/>
      </w:pPr>
      <w:rPr>
        <w:rFonts w:ascii="Wingdings" w:hAnsi="Wingdings" w:hint="default"/>
        <w:color w:val="000000"/>
        <w:sz w:val="20"/>
      </w:rPr>
    </w:lvl>
    <w:lvl w:ilvl="1" w:tplc="2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672836A1"/>
    <w:multiLevelType w:val="hybridMultilevel"/>
    <w:tmpl w:val="D8C6BEBE"/>
    <w:lvl w:ilvl="0" w:tplc="2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374581"/>
    <w:multiLevelType w:val="hybridMultilevel"/>
    <w:tmpl w:val="525617C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15D9D"/>
    <w:multiLevelType w:val="hybridMultilevel"/>
    <w:tmpl w:val="740448FA"/>
    <w:lvl w:ilvl="0" w:tplc="2C0A0011">
      <w:start w:val="1"/>
      <w:numFmt w:val="decimal"/>
      <w:lvlText w:val="%1)"/>
      <w:lvlJc w:val="left"/>
      <w:pPr>
        <w:ind w:left="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26" w:hanging="360"/>
      </w:pPr>
    </w:lvl>
    <w:lvl w:ilvl="2" w:tplc="2C0A001B" w:tentative="1">
      <w:start w:val="1"/>
      <w:numFmt w:val="lowerRoman"/>
      <w:lvlText w:val="%3."/>
      <w:lvlJc w:val="right"/>
      <w:pPr>
        <w:ind w:left="1446" w:hanging="180"/>
      </w:pPr>
    </w:lvl>
    <w:lvl w:ilvl="3" w:tplc="2C0A000F" w:tentative="1">
      <w:start w:val="1"/>
      <w:numFmt w:val="decimal"/>
      <w:lvlText w:val="%4."/>
      <w:lvlJc w:val="left"/>
      <w:pPr>
        <w:ind w:left="2166" w:hanging="360"/>
      </w:pPr>
    </w:lvl>
    <w:lvl w:ilvl="4" w:tplc="2C0A0019" w:tentative="1">
      <w:start w:val="1"/>
      <w:numFmt w:val="lowerLetter"/>
      <w:lvlText w:val="%5."/>
      <w:lvlJc w:val="left"/>
      <w:pPr>
        <w:ind w:left="2886" w:hanging="360"/>
      </w:pPr>
    </w:lvl>
    <w:lvl w:ilvl="5" w:tplc="2C0A001B" w:tentative="1">
      <w:start w:val="1"/>
      <w:numFmt w:val="lowerRoman"/>
      <w:lvlText w:val="%6."/>
      <w:lvlJc w:val="right"/>
      <w:pPr>
        <w:ind w:left="3606" w:hanging="180"/>
      </w:pPr>
    </w:lvl>
    <w:lvl w:ilvl="6" w:tplc="2C0A000F" w:tentative="1">
      <w:start w:val="1"/>
      <w:numFmt w:val="decimal"/>
      <w:lvlText w:val="%7."/>
      <w:lvlJc w:val="left"/>
      <w:pPr>
        <w:ind w:left="4326" w:hanging="360"/>
      </w:pPr>
    </w:lvl>
    <w:lvl w:ilvl="7" w:tplc="2C0A0019" w:tentative="1">
      <w:start w:val="1"/>
      <w:numFmt w:val="lowerLetter"/>
      <w:lvlText w:val="%8."/>
      <w:lvlJc w:val="left"/>
      <w:pPr>
        <w:ind w:left="5046" w:hanging="360"/>
      </w:pPr>
    </w:lvl>
    <w:lvl w:ilvl="8" w:tplc="2C0A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3" w15:restartNumberingAfterBreak="0">
    <w:nsid w:val="693B3E8E"/>
    <w:multiLevelType w:val="hybridMultilevel"/>
    <w:tmpl w:val="F0BE43C6"/>
    <w:lvl w:ilvl="0" w:tplc="81A067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EA04369"/>
    <w:multiLevelType w:val="hybridMultilevel"/>
    <w:tmpl w:val="FFEED698"/>
    <w:lvl w:ilvl="0" w:tplc="89D2A8F2">
      <w:start w:val="1"/>
      <w:numFmt w:val="decimal"/>
      <w:lvlText w:val="%1.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3976C1"/>
    <w:multiLevelType w:val="hybridMultilevel"/>
    <w:tmpl w:val="4FFA7958"/>
    <w:lvl w:ilvl="0" w:tplc="2C0A0011">
      <w:start w:val="1"/>
      <w:numFmt w:val="decimal"/>
      <w:lvlText w:val="%1)"/>
      <w:lvlJc w:val="left"/>
      <w:pPr>
        <w:ind w:left="294" w:hanging="360"/>
      </w:pPr>
    </w:lvl>
    <w:lvl w:ilvl="1" w:tplc="2C0A0019">
      <w:start w:val="1"/>
      <w:numFmt w:val="lowerLetter"/>
      <w:lvlText w:val="%2."/>
      <w:lvlJc w:val="left"/>
      <w:pPr>
        <w:ind w:left="1014" w:hanging="360"/>
      </w:pPr>
    </w:lvl>
    <w:lvl w:ilvl="2" w:tplc="2C0A001B">
      <w:start w:val="1"/>
      <w:numFmt w:val="lowerRoman"/>
      <w:lvlText w:val="%3."/>
      <w:lvlJc w:val="right"/>
      <w:pPr>
        <w:ind w:left="1734" w:hanging="180"/>
      </w:pPr>
    </w:lvl>
    <w:lvl w:ilvl="3" w:tplc="2C0A000F" w:tentative="1">
      <w:start w:val="1"/>
      <w:numFmt w:val="decimal"/>
      <w:lvlText w:val="%4."/>
      <w:lvlJc w:val="left"/>
      <w:pPr>
        <w:ind w:left="2454" w:hanging="360"/>
      </w:pPr>
    </w:lvl>
    <w:lvl w:ilvl="4" w:tplc="2C0A0019" w:tentative="1">
      <w:start w:val="1"/>
      <w:numFmt w:val="lowerLetter"/>
      <w:lvlText w:val="%5."/>
      <w:lvlJc w:val="left"/>
      <w:pPr>
        <w:ind w:left="3174" w:hanging="360"/>
      </w:pPr>
    </w:lvl>
    <w:lvl w:ilvl="5" w:tplc="2C0A001B" w:tentative="1">
      <w:start w:val="1"/>
      <w:numFmt w:val="lowerRoman"/>
      <w:lvlText w:val="%6."/>
      <w:lvlJc w:val="right"/>
      <w:pPr>
        <w:ind w:left="3894" w:hanging="180"/>
      </w:pPr>
    </w:lvl>
    <w:lvl w:ilvl="6" w:tplc="2C0A000F" w:tentative="1">
      <w:start w:val="1"/>
      <w:numFmt w:val="decimal"/>
      <w:lvlText w:val="%7."/>
      <w:lvlJc w:val="left"/>
      <w:pPr>
        <w:ind w:left="4614" w:hanging="360"/>
      </w:pPr>
    </w:lvl>
    <w:lvl w:ilvl="7" w:tplc="2C0A0019" w:tentative="1">
      <w:start w:val="1"/>
      <w:numFmt w:val="lowerLetter"/>
      <w:lvlText w:val="%8."/>
      <w:lvlJc w:val="left"/>
      <w:pPr>
        <w:ind w:left="5334" w:hanging="360"/>
      </w:pPr>
    </w:lvl>
    <w:lvl w:ilvl="8" w:tplc="2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6" w15:restartNumberingAfterBreak="0">
    <w:nsid w:val="71E108A5"/>
    <w:multiLevelType w:val="hybridMultilevel"/>
    <w:tmpl w:val="81A6408E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8D6CD4"/>
    <w:multiLevelType w:val="hybridMultilevel"/>
    <w:tmpl w:val="8E10645A"/>
    <w:lvl w:ilvl="0" w:tplc="A000B9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733F84"/>
    <w:multiLevelType w:val="hybridMultilevel"/>
    <w:tmpl w:val="4FFA7958"/>
    <w:lvl w:ilvl="0" w:tplc="2C0A0011">
      <w:start w:val="1"/>
      <w:numFmt w:val="decimal"/>
      <w:lvlText w:val="%1)"/>
      <w:lvlJc w:val="left"/>
      <w:pPr>
        <w:ind w:left="786" w:hanging="360"/>
      </w:pPr>
    </w:lvl>
    <w:lvl w:ilvl="1" w:tplc="2C0A0019">
      <w:start w:val="1"/>
      <w:numFmt w:val="lowerLetter"/>
      <w:lvlText w:val="%2."/>
      <w:lvlJc w:val="left"/>
      <w:pPr>
        <w:ind w:left="1506" w:hanging="360"/>
      </w:pPr>
    </w:lvl>
    <w:lvl w:ilvl="2" w:tplc="2C0A001B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6514B83"/>
    <w:multiLevelType w:val="hybridMultilevel"/>
    <w:tmpl w:val="499AF95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695A02"/>
    <w:multiLevelType w:val="hybridMultilevel"/>
    <w:tmpl w:val="8DA4708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71D6006"/>
    <w:multiLevelType w:val="hybridMultilevel"/>
    <w:tmpl w:val="0FF8106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4E4F4D"/>
    <w:multiLevelType w:val="hybridMultilevel"/>
    <w:tmpl w:val="8AC42338"/>
    <w:lvl w:ilvl="0" w:tplc="8D12690C">
      <w:numFmt w:val="bullet"/>
      <w:lvlText w:val="-"/>
      <w:lvlJc w:val="left"/>
      <w:pPr>
        <w:ind w:left="420" w:hanging="360"/>
      </w:pPr>
      <w:rPr>
        <w:rFonts w:ascii="NimbusSanL" w:eastAsiaTheme="minorHAnsi" w:hAnsi="NimbusSanL" w:cs="NimbusSanL" w:hint="default"/>
        <w:color w:val="000000"/>
        <w:sz w:val="20"/>
      </w:rPr>
    </w:lvl>
    <w:lvl w:ilvl="1" w:tplc="2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 w15:restartNumberingAfterBreak="0">
    <w:nsid w:val="795344BC"/>
    <w:multiLevelType w:val="hybridMultilevel"/>
    <w:tmpl w:val="6A4C87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08525">
    <w:abstractNumId w:val="0"/>
  </w:num>
  <w:num w:numId="2" w16cid:durableId="1342315904">
    <w:abstractNumId w:val="0"/>
    <w:lvlOverride w:ilvl="0">
      <w:startOverride w:val="1"/>
    </w:lvlOverride>
  </w:num>
  <w:num w:numId="3" w16cid:durableId="1736778594">
    <w:abstractNumId w:val="0"/>
    <w:lvlOverride w:ilvl="0">
      <w:startOverride w:val="1"/>
    </w:lvlOverride>
  </w:num>
  <w:num w:numId="4" w16cid:durableId="1667780465">
    <w:abstractNumId w:val="0"/>
    <w:lvlOverride w:ilvl="0">
      <w:startOverride w:val="1"/>
    </w:lvlOverride>
  </w:num>
  <w:num w:numId="5" w16cid:durableId="101844579">
    <w:abstractNumId w:val="14"/>
  </w:num>
  <w:num w:numId="6" w16cid:durableId="671643315">
    <w:abstractNumId w:val="24"/>
  </w:num>
  <w:num w:numId="7" w16cid:durableId="2138137268">
    <w:abstractNumId w:val="18"/>
  </w:num>
  <w:num w:numId="8" w16cid:durableId="354429552">
    <w:abstractNumId w:val="33"/>
  </w:num>
  <w:num w:numId="9" w16cid:durableId="1886137605">
    <w:abstractNumId w:val="31"/>
  </w:num>
  <w:num w:numId="10" w16cid:durableId="884562178">
    <w:abstractNumId w:val="30"/>
  </w:num>
  <w:num w:numId="11" w16cid:durableId="512036323">
    <w:abstractNumId w:val="11"/>
  </w:num>
  <w:num w:numId="12" w16cid:durableId="38015767">
    <w:abstractNumId w:val="32"/>
  </w:num>
  <w:num w:numId="13" w16cid:durableId="1679111940">
    <w:abstractNumId w:val="19"/>
  </w:num>
  <w:num w:numId="14" w16cid:durableId="1908685207">
    <w:abstractNumId w:val="26"/>
  </w:num>
  <w:num w:numId="15" w16cid:durableId="1097361679">
    <w:abstractNumId w:val="9"/>
  </w:num>
  <w:num w:numId="16" w16cid:durableId="1846699396">
    <w:abstractNumId w:val="13"/>
  </w:num>
  <w:num w:numId="17" w16cid:durableId="1623267001">
    <w:abstractNumId w:val="15"/>
  </w:num>
  <w:num w:numId="18" w16cid:durableId="1703824830">
    <w:abstractNumId w:val="7"/>
  </w:num>
  <w:num w:numId="19" w16cid:durableId="1657106326">
    <w:abstractNumId w:val="5"/>
  </w:num>
  <w:num w:numId="20" w16cid:durableId="91055615">
    <w:abstractNumId w:val="23"/>
  </w:num>
  <w:num w:numId="21" w16cid:durableId="180821491">
    <w:abstractNumId w:val="1"/>
  </w:num>
  <w:num w:numId="22" w16cid:durableId="720177562">
    <w:abstractNumId w:val="22"/>
  </w:num>
  <w:num w:numId="23" w16cid:durableId="1506553701">
    <w:abstractNumId w:val="20"/>
  </w:num>
  <w:num w:numId="24" w16cid:durableId="978918725">
    <w:abstractNumId w:val="25"/>
  </w:num>
  <w:num w:numId="25" w16cid:durableId="1116217670">
    <w:abstractNumId w:val="25"/>
    <w:lvlOverride w:ilvl="0">
      <w:lvl w:ilvl="0" w:tplc="2C0A0011">
        <w:start w:val="1"/>
        <w:numFmt w:val="lowerLetter"/>
        <w:lvlText w:val="%1."/>
        <w:lvlJc w:val="left"/>
        <w:pPr>
          <w:ind w:left="1014" w:hanging="360"/>
        </w:pPr>
        <w:rPr>
          <w:rFonts w:hint="default"/>
        </w:rPr>
      </w:lvl>
    </w:lvlOverride>
    <w:lvlOverride w:ilvl="1">
      <w:lvl w:ilvl="1" w:tplc="2C0A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2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2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2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2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2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2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2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971208747">
    <w:abstractNumId w:val="28"/>
  </w:num>
  <w:num w:numId="27" w16cid:durableId="1261186484">
    <w:abstractNumId w:val="8"/>
  </w:num>
  <w:num w:numId="28" w16cid:durableId="1800150683">
    <w:abstractNumId w:val="27"/>
  </w:num>
  <w:num w:numId="29" w16cid:durableId="854879524">
    <w:abstractNumId w:val="2"/>
  </w:num>
  <w:num w:numId="30" w16cid:durableId="84112663">
    <w:abstractNumId w:val="12"/>
  </w:num>
  <w:num w:numId="31" w16cid:durableId="892887224">
    <w:abstractNumId w:val="4"/>
  </w:num>
  <w:num w:numId="32" w16cid:durableId="52241649">
    <w:abstractNumId w:val="6"/>
  </w:num>
  <w:num w:numId="33" w16cid:durableId="2020424099">
    <w:abstractNumId w:val="17"/>
  </w:num>
  <w:num w:numId="34" w16cid:durableId="1640572240">
    <w:abstractNumId w:val="10"/>
  </w:num>
  <w:num w:numId="35" w16cid:durableId="1672443782">
    <w:abstractNumId w:val="21"/>
  </w:num>
  <w:num w:numId="36" w16cid:durableId="1160540730">
    <w:abstractNumId w:val="29"/>
  </w:num>
  <w:num w:numId="37" w16cid:durableId="344092067">
    <w:abstractNumId w:val="3"/>
  </w:num>
  <w:num w:numId="38" w16cid:durableId="13090211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F24"/>
    <w:rsid w:val="000000C3"/>
    <w:rsid w:val="00000D61"/>
    <w:rsid w:val="00001EC1"/>
    <w:rsid w:val="00002FEC"/>
    <w:rsid w:val="00004688"/>
    <w:rsid w:val="00007313"/>
    <w:rsid w:val="00007950"/>
    <w:rsid w:val="00010A76"/>
    <w:rsid w:val="00012CCD"/>
    <w:rsid w:val="00024BA6"/>
    <w:rsid w:val="00025C96"/>
    <w:rsid w:val="00026E92"/>
    <w:rsid w:val="00027744"/>
    <w:rsid w:val="00031A95"/>
    <w:rsid w:val="000367CD"/>
    <w:rsid w:val="00040488"/>
    <w:rsid w:val="00040F0E"/>
    <w:rsid w:val="000416DB"/>
    <w:rsid w:val="000463E2"/>
    <w:rsid w:val="00047661"/>
    <w:rsid w:val="00054690"/>
    <w:rsid w:val="000549E7"/>
    <w:rsid w:val="00054CE3"/>
    <w:rsid w:val="00054F82"/>
    <w:rsid w:val="00057281"/>
    <w:rsid w:val="000575D7"/>
    <w:rsid w:val="00060C5B"/>
    <w:rsid w:val="0006400D"/>
    <w:rsid w:val="000671F0"/>
    <w:rsid w:val="000707DF"/>
    <w:rsid w:val="000739A9"/>
    <w:rsid w:val="00080B29"/>
    <w:rsid w:val="00084B24"/>
    <w:rsid w:val="00087888"/>
    <w:rsid w:val="00091129"/>
    <w:rsid w:val="000A0B5D"/>
    <w:rsid w:val="000A2AED"/>
    <w:rsid w:val="000A72C0"/>
    <w:rsid w:val="000B74F9"/>
    <w:rsid w:val="000B751E"/>
    <w:rsid w:val="000C071B"/>
    <w:rsid w:val="000C4172"/>
    <w:rsid w:val="000C41CF"/>
    <w:rsid w:val="000C48A8"/>
    <w:rsid w:val="000D0563"/>
    <w:rsid w:val="000D0E6B"/>
    <w:rsid w:val="000D3318"/>
    <w:rsid w:val="000D386C"/>
    <w:rsid w:val="000D3C7D"/>
    <w:rsid w:val="000D5732"/>
    <w:rsid w:val="000E2A72"/>
    <w:rsid w:val="000E7D30"/>
    <w:rsid w:val="000F20C8"/>
    <w:rsid w:val="000F3F77"/>
    <w:rsid w:val="000F4690"/>
    <w:rsid w:val="000F4913"/>
    <w:rsid w:val="000F4CB2"/>
    <w:rsid w:val="000F4EEC"/>
    <w:rsid w:val="000F5A64"/>
    <w:rsid w:val="00101011"/>
    <w:rsid w:val="00101221"/>
    <w:rsid w:val="001022FF"/>
    <w:rsid w:val="00103BE5"/>
    <w:rsid w:val="0010431A"/>
    <w:rsid w:val="00106FFB"/>
    <w:rsid w:val="0011214D"/>
    <w:rsid w:val="001129C4"/>
    <w:rsid w:val="001149D2"/>
    <w:rsid w:val="0012038A"/>
    <w:rsid w:val="00121CDA"/>
    <w:rsid w:val="00123D22"/>
    <w:rsid w:val="0013475A"/>
    <w:rsid w:val="00135D40"/>
    <w:rsid w:val="00135EE5"/>
    <w:rsid w:val="00137444"/>
    <w:rsid w:val="00142E66"/>
    <w:rsid w:val="001469FE"/>
    <w:rsid w:val="001478B2"/>
    <w:rsid w:val="00150437"/>
    <w:rsid w:val="00151FD8"/>
    <w:rsid w:val="00156C2B"/>
    <w:rsid w:val="00160413"/>
    <w:rsid w:val="00161437"/>
    <w:rsid w:val="001626BA"/>
    <w:rsid w:val="0016350F"/>
    <w:rsid w:val="00164CB0"/>
    <w:rsid w:val="0017009B"/>
    <w:rsid w:val="00172349"/>
    <w:rsid w:val="00172551"/>
    <w:rsid w:val="0017267B"/>
    <w:rsid w:val="001739DD"/>
    <w:rsid w:val="0017690F"/>
    <w:rsid w:val="00176C1B"/>
    <w:rsid w:val="001863FA"/>
    <w:rsid w:val="0018695B"/>
    <w:rsid w:val="00186C25"/>
    <w:rsid w:val="00190BA6"/>
    <w:rsid w:val="001931EF"/>
    <w:rsid w:val="0019321C"/>
    <w:rsid w:val="001946AE"/>
    <w:rsid w:val="00194A01"/>
    <w:rsid w:val="001950CA"/>
    <w:rsid w:val="00195E7C"/>
    <w:rsid w:val="001A038E"/>
    <w:rsid w:val="001A17F6"/>
    <w:rsid w:val="001A640E"/>
    <w:rsid w:val="001A6FAE"/>
    <w:rsid w:val="001B1A26"/>
    <w:rsid w:val="001B3F20"/>
    <w:rsid w:val="001B52B8"/>
    <w:rsid w:val="001B54E5"/>
    <w:rsid w:val="001B5E8C"/>
    <w:rsid w:val="001C0144"/>
    <w:rsid w:val="001C024A"/>
    <w:rsid w:val="001C5DE0"/>
    <w:rsid w:val="001C7305"/>
    <w:rsid w:val="001D43F9"/>
    <w:rsid w:val="001D5F4D"/>
    <w:rsid w:val="001D6119"/>
    <w:rsid w:val="001D6CFA"/>
    <w:rsid w:val="001D7BB3"/>
    <w:rsid w:val="001E4C2D"/>
    <w:rsid w:val="001E7D78"/>
    <w:rsid w:val="001E7EEA"/>
    <w:rsid w:val="001F3337"/>
    <w:rsid w:val="001F39D8"/>
    <w:rsid w:val="001F5CB0"/>
    <w:rsid w:val="001F60DB"/>
    <w:rsid w:val="001F6662"/>
    <w:rsid w:val="00200706"/>
    <w:rsid w:val="00200CAF"/>
    <w:rsid w:val="0020411A"/>
    <w:rsid w:val="00204D43"/>
    <w:rsid w:val="002077B6"/>
    <w:rsid w:val="00207BE0"/>
    <w:rsid w:val="0021020F"/>
    <w:rsid w:val="00213BED"/>
    <w:rsid w:val="002141CB"/>
    <w:rsid w:val="00215A73"/>
    <w:rsid w:val="00221A7B"/>
    <w:rsid w:val="0022477A"/>
    <w:rsid w:val="0022480F"/>
    <w:rsid w:val="00224E32"/>
    <w:rsid w:val="0022672E"/>
    <w:rsid w:val="00226883"/>
    <w:rsid w:val="00227BEB"/>
    <w:rsid w:val="00227FEC"/>
    <w:rsid w:val="0023226F"/>
    <w:rsid w:val="00233587"/>
    <w:rsid w:val="002341C5"/>
    <w:rsid w:val="0023460C"/>
    <w:rsid w:val="0023721E"/>
    <w:rsid w:val="00241E3E"/>
    <w:rsid w:val="00242FA5"/>
    <w:rsid w:val="00244E77"/>
    <w:rsid w:val="0024795B"/>
    <w:rsid w:val="00252DFC"/>
    <w:rsid w:val="00263D51"/>
    <w:rsid w:val="002645DC"/>
    <w:rsid w:val="002653F4"/>
    <w:rsid w:val="00265E8F"/>
    <w:rsid w:val="002712FF"/>
    <w:rsid w:val="00274187"/>
    <w:rsid w:val="00274A24"/>
    <w:rsid w:val="00274F6C"/>
    <w:rsid w:val="00275369"/>
    <w:rsid w:val="00276C3D"/>
    <w:rsid w:val="002818A8"/>
    <w:rsid w:val="00281AF1"/>
    <w:rsid w:val="0028287C"/>
    <w:rsid w:val="002829D2"/>
    <w:rsid w:val="00284016"/>
    <w:rsid w:val="0028421E"/>
    <w:rsid w:val="00284844"/>
    <w:rsid w:val="002901F2"/>
    <w:rsid w:val="0029037F"/>
    <w:rsid w:val="00291678"/>
    <w:rsid w:val="0029411D"/>
    <w:rsid w:val="00295379"/>
    <w:rsid w:val="002A081D"/>
    <w:rsid w:val="002A14B2"/>
    <w:rsid w:val="002A16D1"/>
    <w:rsid w:val="002A4E7A"/>
    <w:rsid w:val="002A5CF1"/>
    <w:rsid w:val="002B3438"/>
    <w:rsid w:val="002B4FAF"/>
    <w:rsid w:val="002B6E78"/>
    <w:rsid w:val="002C2098"/>
    <w:rsid w:val="002C4F41"/>
    <w:rsid w:val="002D08E1"/>
    <w:rsid w:val="002D1946"/>
    <w:rsid w:val="002D292A"/>
    <w:rsid w:val="002D44DC"/>
    <w:rsid w:val="002D45A1"/>
    <w:rsid w:val="002D63A7"/>
    <w:rsid w:val="002E0CF1"/>
    <w:rsid w:val="002E100B"/>
    <w:rsid w:val="002E1B7D"/>
    <w:rsid w:val="002E1D93"/>
    <w:rsid w:val="002E5101"/>
    <w:rsid w:val="002F26EB"/>
    <w:rsid w:val="002F2DC5"/>
    <w:rsid w:val="002F4A32"/>
    <w:rsid w:val="002F53A5"/>
    <w:rsid w:val="002F5AFA"/>
    <w:rsid w:val="002F6CFE"/>
    <w:rsid w:val="002F77AD"/>
    <w:rsid w:val="00301758"/>
    <w:rsid w:val="003024A3"/>
    <w:rsid w:val="003024D6"/>
    <w:rsid w:val="003034E8"/>
    <w:rsid w:val="00303A94"/>
    <w:rsid w:val="00303D0C"/>
    <w:rsid w:val="0030518E"/>
    <w:rsid w:val="00306228"/>
    <w:rsid w:val="00306677"/>
    <w:rsid w:val="00310AAC"/>
    <w:rsid w:val="00312B3E"/>
    <w:rsid w:val="00312F7B"/>
    <w:rsid w:val="00313B32"/>
    <w:rsid w:val="00314161"/>
    <w:rsid w:val="00314C64"/>
    <w:rsid w:val="00314DEE"/>
    <w:rsid w:val="00326995"/>
    <w:rsid w:val="00330592"/>
    <w:rsid w:val="00331AA6"/>
    <w:rsid w:val="0033231E"/>
    <w:rsid w:val="00333F36"/>
    <w:rsid w:val="00334870"/>
    <w:rsid w:val="00334D2B"/>
    <w:rsid w:val="00336811"/>
    <w:rsid w:val="003377CA"/>
    <w:rsid w:val="00340E04"/>
    <w:rsid w:val="00342BC5"/>
    <w:rsid w:val="00345BD2"/>
    <w:rsid w:val="00352B27"/>
    <w:rsid w:val="0035318A"/>
    <w:rsid w:val="0035375B"/>
    <w:rsid w:val="00355988"/>
    <w:rsid w:val="00356A2C"/>
    <w:rsid w:val="00361AAB"/>
    <w:rsid w:val="0036249C"/>
    <w:rsid w:val="003654E8"/>
    <w:rsid w:val="00373F61"/>
    <w:rsid w:val="00375A25"/>
    <w:rsid w:val="003835BA"/>
    <w:rsid w:val="00386E9C"/>
    <w:rsid w:val="00387054"/>
    <w:rsid w:val="00390F4F"/>
    <w:rsid w:val="00392878"/>
    <w:rsid w:val="00393CF2"/>
    <w:rsid w:val="003A0CB7"/>
    <w:rsid w:val="003A6DF7"/>
    <w:rsid w:val="003B0261"/>
    <w:rsid w:val="003B18D1"/>
    <w:rsid w:val="003B1C07"/>
    <w:rsid w:val="003B1CCD"/>
    <w:rsid w:val="003B234B"/>
    <w:rsid w:val="003B3E76"/>
    <w:rsid w:val="003B5F55"/>
    <w:rsid w:val="003B6E95"/>
    <w:rsid w:val="003B7DB8"/>
    <w:rsid w:val="003C003A"/>
    <w:rsid w:val="003C2B78"/>
    <w:rsid w:val="003C4E8A"/>
    <w:rsid w:val="003C4F62"/>
    <w:rsid w:val="003C6A4A"/>
    <w:rsid w:val="003C7383"/>
    <w:rsid w:val="003C73D8"/>
    <w:rsid w:val="003D01C4"/>
    <w:rsid w:val="003D1908"/>
    <w:rsid w:val="003D34E4"/>
    <w:rsid w:val="003D4789"/>
    <w:rsid w:val="003D4DC9"/>
    <w:rsid w:val="003D5873"/>
    <w:rsid w:val="003D6A68"/>
    <w:rsid w:val="003E1153"/>
    <w:rsid w:val="003E1A26"/>
    <w:rsid w:val="003E20D8"/>
    <w:rsid w:val="003E2FE1"/>
    <w:rsid w:val="003E3275"/>
    <w:rsid w:val="003E461A"/>
    <w:rsid w:val="003E5FC7"/>
    <w:rsid w:val="003E72A1"/>
    <w:rsid w:val="003E74DC"/>
    <w:rsid w:val="003E7EE3"/>
    <w:rsid w:val="003F2296"/>
    <w:rsid w:val="003F268A"/>
    <w:rsid w:val="003F6EF6"/>
    <w:rsid w:val="003F784B"/>
    <w:rsid w:val="0040019C"/>
    <w:rsid w:val="00403848"/>
    <w:rsid w:val="004039C8"/>
    <w:rsid w:val="00404822"/>
    <w:rsid w:val="00404C8C"/>
    <w:rsid w:val="00410D1C"/>
    <w:rsid w:val="0041112D"/>
    <w:rsid w:val="00413DC1"/>
    <w:rsid w:val="00420210"/>
    <w:rsid w:val="00424121"/>
    <w:rsid w:val="004251B4"/>
    <w:rsid w:val="004257AE"/>
    <w:rsid w:val="00426F46"/>
    <w:rsid w:val="004327E6"/>
    <w:rsid w:val="00437BF1"/>
    <w:rsid w:val="004432A4"/>
    <w:rsid w:val="0044584B"/>
    <w:rsid w:val="0045433F"/>
    <w:rsid w:val="004546BF"/>
    <w:rsid w:val="004564C5"/>
    <w:rsid w:val="004575BA"/>
    <w:rsid w:val="00462250"/>
    <w:rsid w:val="004647F0"/>
    <w:rsid w:val="00465778"/>
    <w:rsid w:val="00466111"/>
    <w:rsid w:val="0046621C"/>
    <w:rsid w:val="00466556"/>
    <w:rsid w:val="00470422"/>
    <w:rsid w:val="004718B8"/>
    <w:rsid w:val="00477ECC"/>
    <w:rsid w:val="004805FF"/>
    <w:rsid w:val="00480CC8"/>
    <w:rsid w:val="00482435"/>
    <w:rsid w:val="00483689"/>
    <w:rsid w:val="00484712"/>
    <w:rsid w:val="004848A5"/>
    <w:rsid w:val="00492063"/>
    <w:rsid w:val="00492826"/>
    <w:rsid w:val="00495155"/>
    <w:rsid w:val="00495E4B"/>
    <w:rsid w:val="0049688F"/>
    <w:rsid w:val="004A0581"/>
    <w:rsid w:val="004A1E21"/>
    <w:rsid w:val="004A1F6B"/>
    <w:rsid w:val="004A35D3"/>
    <w:rsid w:val="004A4981"/>
    <w:rsid w:val="004A4F94"/>
    <w:rsid w:val="004A5F8F"/>
    <w:rsid w:val="004A66D7"/>
    <w:rsid w:val="004A7A12"/>
    <w:rsid w:val="004B288B"/>
    <w:rsid w:val="004B3144"/>
    <w:rsid w:val="004B6167"/>
    <w:rsid w:val="004C2625"/>
    <w:rsid w:val="004C3DBF"/>
    <w:rsid w:val="004C5F44"/>
    <w:rsid w:val="004C6D6D"/>
    <w:rsid w:val="004C732C"/>
    <w:rsid w:val="004D50BF"/>
    <w:rsid w:val="004E2883"/>
    <w:rsid w:val="004E4260"/>
    <w:rsid w:val="004E46E0"/>
    <w:rsid w:val="004E470B"/>
    <w:rsid w:val="004F1723"/>
    <w:rsid w:val="004F1A08"/>
    <w:rsid w:val="004F1EDC"/>
    <w:rsid w:val="004F4C77"/>
    <w:rsid w:val="004F5F26"/>
    <w:rsid w:val="004F761E"/>
    <w:rsid w:val="00500857"/>
    <w:rsid w:val="0050269C"/>
    <w:rsid w:val="00506048"/>
    <w:rsid w:val="00506AD4"/>
    <w:rsid w:val="0051354E"/>
    <w:rsid w:val="005139BE"/>
    <w:rsid w:val="00513DCE"/>
    <w:rsid w:val="005149B6"/>
    <w:rsid w:val="00516347"/>
    <w:rsid w:val="00522FA8"/>
    <w:rsid w:val="00524B44"/>
    <w:rsid w:val="0052727A"/>
    <w:rsid w:val="00532273"/>
    <w:rsid w:val="00532ABC"/>
    <w:rsid w:val="005330FB"/>
    <w:rsid w:val="00534EAC"/>
    <w:rsid w:val="00535754"/>
    <w:rsid w:val="00541D83"/>
    <w:rsid w:val="00543EA1"/>
    <w:rsid w:val="005449C8"/>
    <w:rsid w:val="00546C26"/>
    <w:rsid w:val="00546DFA"/>
    <w:rsid w:val="00546FAC"/>
    <w:rsid w:val="00551D0A"/>
    <w:rsid w:val="00555976"/>
    <w:rsid w:val="00555ADD"/>
    <w:rsid w:val="00561A4A"/>
    <w:rsid w:val="00563C14"/>
    <w:rsid w:val="00564494"/>
    <w:rsid w:val="00566ACA"/>
    <w:rsid w:val="005672D2"/>
    <w:rsid w:val="00574F58"/>
    <w:rsid w:val="005761BA"/>
    <w:rsid w:val="00577956"/>
    <w:rsid w:val="0058094C"/>
    <w:rsid w:val="00580EE5"/>
    <w:rsid w:val="00582C92"/>
    <w:rsid w:val="00584FCB"/>
    <w:rsid w:val="00585321"/>
    <w:rsid w:val="00585DB3"/>
    <w:rsid w:val="005863A4"/>
    <w:rsid w:val="00586999"/>
    <w:rsid w:val="00586B37"/>
    <w:rsid w:val="005929AE"/>
    <w:rsid w:val="00594C96"/>
    <w:rsid w:val="005A648F"/>
    <w:rsid w:val="005B40AB"/>
    <w:rsid w:val="005B4305"/>
    <w:rsid w:val="005B56FF"/>
    <w:rsid w:val="005B5930"/>
    <w:rsid w:val="005C1EA8"/>
    <w:rsid w:val="005C1EB3"/>
    <w:rsid w:val="005C24F5"/>
    <w:rsid w:val="005C31DF"/>
    <w:rsid w:val="005C40A8"/>
    <w:rsid w:val="005C72E2"/>
    <w:rsid w:val="005C7C9B"/>
    <w:rsid w:val="005D1254"/>
    <w:rsid w:val="005D343A"/>
    <w:rsid w:val="005D5AB9"/>
    <w:rsid w:val="005E08CB"/>
    <w:rsid w:val="005E1C21"/>
    <w:rsid w:val="005E1EAB"/>
    <w:rsid w:val="005E5DB4"/>
    <w:rsid w:val="005E665B"/>
    <w:rsid w:val="005E6DDC"/>
    <w:rsid w:val="005F0832"/>
    <w:rsid w:val="005F1E0B"/>
    <w:rsid w:val="005F1E97"/>
    <w:rsid w:val="005F24CC"/>
    <w:rsid w:val="005F4551"/>
    <w:rsid w:val="005F4D7B"/>
    <w:rsid w:val="005F5136"/>
    <w:rsid w:val="005F706E"/>
    <w:rsid w:val="006011B5"/>
    <w:rsid w:val="00602CA4"/>
    <w:rsid w:val="00603E0D"/>
    <w:rsid w:val="00603E4F"/>
    <w:rsid w:val="0060434F"/>
    <w:rsid w:val="0060491E"/>
    <w:rsid w:val="006060FA"/>
    <w:rsid w:val="006100D4"/>
    <w:rsid w:val="00612E7A"/>
    <w:rsid w:val="006135AA"/>
    <w:rsid w:val="00614F29"/>
    <w:rsid w:val="0061626C"/>
    <w:rsid w:val="006174F2"/>
    <w:rsid w:val="00617E1E"/>
    <w:rsid w:val="006211E4"/>
    <w:rsid w:val="006215A1"/>
    <w:rsid w:val="006247BA"/>
    <w:rsid w:val="00624E51"/>
    <w:rsid w:val="00625B7F"/>
    <w:rsid w:val="006276AE"/>
    <w:rsid w:val="00634B38"/>
    <w:rsid w:val="00635968"/>
    <w:rsid w:val="00635EE3"/>
    <w:rsid w:val="00635FC5"/>
    <w:rsid w:val="00641587"/>
    <w:rsid w:val="006427F8"/>
    <w:rsid w:val="00642EF2"/>
    <w:rsid w:val="00644069"/>
    <w:rsid w:val="00644E57"/>
    <w:rsid w:val="00645E76"/>
    <w:rsid w:val="00651C2D"/>
    <w:rsid w:val="006579D7"/>
    <w:rsid w:val="00660E92"/>
    <w:rsid w:val="006617F9"/>
    <w:rsid w:val="00661D89"/>
    <w:rsid w:val="00663069"/>
    <w:rsid w:val="006634C9"/>
    <w:rsid w:val="006649BB"/>
    <w:rsid w:val="00666959"/>
    <w:rsid w:val="00671864"/>
    <w:rsid w:val="006718E9"/>
    <w:rsid w:val="00671B82"/>
    <w:rsid w:val="006767F1"/>
    <w:rsid w:val="006774EB"/>
    <w:rsid w:val="0068002A"/>
    <w:rsid w:val="00680E63"/>
    <w:rsid w:val="0068261A"/>
    <w:rsid w:val="006838F9"/>
    <w:rsid w:val="00683CCA"/>
    <w:rsid w:val="00684A96"/>
    <w:rsid w:val="00684C8D"/>
    <w:rsid w:val="0068546A"/>
    <w:rsid w:val="00686DAA"/>
    <w:rsid w:val="006915CA"/>
    <w:rsid w:val="00692C59"/>
    <w:rsid w:val="00695811"/>
    <w:rsid w:val="00695CDE"/>
    <w:rsid w:val="006960CB"/>
    <w:rsid w:val="00696241"/>
    <w:rsid w:val="006A33F0"/>
    <w:rsid w:val="006A39E7"/>
    <w:rsid w:val="006B15EC"/>
    <w:rsid w:val="006B3D66"/>
    <w:rsid w:val="006B5352"/>
    <w:rsid w:val="006B538A"/>
    <w:rsid w:val="006B6F54"/>
    <w:rsid w:val="006C7337"/>
    <w:rsid w:val="006D1B52"/>
    <w:rsid w:val="006D4FEE"/>
    <w:rsid w:val="006D627C"/>
    <w:rsid w:val="006E3E2E"/>
    <w:rsid w:val="006E50BE"/>
    <w:rsid w:val="006E6CAF"/>
    <w:rsid w:val="006F0BA1"/>
    <w:rsid w:val="006F4B14"/>
    <w:rsid w:val="006F628A"/>
    <w:rsid w:val="006F6BE8"/>
    <w:rsid w:val="006F7997"/>
    <w:rsid w:val="006F7E60"/>
    <w:rsid w:val="0070109C"/>
    <w:rsid w:val="0070152C"/>
    <w:rsid w:val="007076C6"/>
    <w:rsid w:val="007114B1"/>
    <w:rsid w:val="0071349E"/>
    <w:rsid w:val="00714794"/>
    <w:rsid w:val="00714B68"/>
    <w:rsid w:val="0071603F"/>
    <w:rsid w:val="00720BE3"/>
    <w:rsid w:val="00721302"/>
    <w:rsid w:val="00722D3D"/>
    <w:rsid w:val="00723E75"/>
    <w:rsid w:val="00724933"/>
    <w:rsid w:val="00724BF7"/>
    <w:rsid w:val="00724CC3"/>
    <w:rsid w:val="007254CC"/>
    <w:rsid w:val="0072666D"/>
    <w:rsid w:val="00727E24"/>
    <w:rsid w:val="00727FFE"/>
    <w:rsid w:val="00730D09"/>
    <w:rsid w:val="00732CF7"/>
    <w:rsid w:val="00733142"/>
    <w:rsid w:val="00733A4E"/>
    <w:rsid w:val="0073444B"/>
    <w:rsid w:val="00737067"/>
    <w:rsid w:val="00740A2D"/>
    <w:rsid w:val="0074129D"/>
    <w:rsid w:val="00742152"/>
    <w:rsid w:val="00744625"/>
    <w:rsid w:val="00751487"/>
    <w:rsid w:val="00751C87"/>
    <w:rsid w:val="00751DCC"/>
    <w:rsid w:val="0075225B"/>
    <w:rsid w:val="00753033"/>
    <w:rsid w:val="00757A4C"/>
    <w:rsid w:val="0076079C"/>
    <w:rsid w:val="00760FCB"/>
    <w:rsid w:val="0076529F"/>
    <w:rsid w:val="00772FD6"/>
    <w:rsid w:val="007756C0"/>
    <w:rsid w:val="0078249E"/>
    <w:rsid w:val="00784BE9"/>
    <w:rsid w:val="00786DC7"/>
    <w:rsid w:val="00790884"/>
    <w:rsid w:val="00791206"/>
    <w:rsid w:val="00795800"/>
    <w:rsid w:val="00796A8E"/>
    <w:rsid w:val="00797A30"/>
    <w:rsid w:val="007A740F"/>
    <w:rsid w:val="007A747E"/>
    <w:rsid w:val="007A7F11"/>
    <w:rsid w:val="007B7D59"/>
    <w:rsid w:val="007C142F"/>
    <w:rsid w:val="007C299C"/>
    <w:rsid w:val="007C2F3D"/>
    <w:rsid w:val="007C730E"/>
    <w:rsid w:val="007D1063"/>
    <w:rsid w:val="007D38A7"/>
    <w:rsid w:val="007D47D7"/>
    <w:rsid w:val="007D48AD"/>
    <w:rsid w:val="007D48ED"/>
    <w:rsid w:val="007E0EBD"/>
    <w:rsid w:val="007E1BE2"/>
    <w:rsid w:val="007E60E7"/>
    <w:rsid w:val="007E7F6C"/>
    <w:rsid w:val="007F034D"/>
    <w:rsid w:val="007F281C"/>
    <w:rsid w:val="007F5F51"/>
    <w:rsid w:val="007F6CCF"/>
    <w:rsid w:val="008003E2"/>
    <w:rsid w:val="008062FA"/>
    <w:rsid w:val="00812C1F"/>
    <w:rsid w:val="0081578B"/>
    <w:rsid w:val="00816D16"/>
    <w:rsid w:val="0082015B"/>
    <w:rsid w:val="00820260"/>
    <w:rsid w:val="00825095"/>
    <w:rsid w:val="00825FD6"/>
    <w:rsid w:val="00826FA3"/>
    <w:rsid w:val="00836B3A"/>
    <w:rsid w:val="00837DB5"/>
    <w:rsid w:val="0084052C"/>
    <w:rsid w:val="00841121"/>
    <w:rsid w:val="00842094"/>
    <w:rsid w:val="008453FC"/>
    <w:rsid w:val="0084574C"/>
    <w:rsid w:val="00846888"/>
    <w:rsid w:val="00850153"/>
    <w:rsid w:val="00851560"/>
    <w:rsid w:val="00857081"/>
    <w:rsid w:val="00860301"/>
    <w:rsid w:val="00861E19"/>
    <w:rsid w:val="008621B8"/>
    <w:rsid w:val="00863822"/>
    <w:rsid w:val="00863F24"/>
    <w:rsid w:val="008644B3"/>
    <w:rsid w:val="008655F9"/>
    <w:rsid w:val="00866515"/>
    <w:rsid w:val="00866A53"/>
    <w:rsid w:val="008674FB"/>
    <w:rsid w:val="00872B5E"/>
    <w:rsid w:val="00872E06"/>
    <w:rsid w:val="00872FD8"/>
    <w:rsid w:val="00873CF4"/>
    <w:rsid w:val="008740E8"/>
    <w:rsid w:val="00874AC7"/>
    <w:rsid w:val="008752D2"/>
    <w:rsid w:val="00881D7B"/>
    <w:rsid w:val="00883790"/>
    <w:rsid w:val="00883849"/>
    <w:rsid w:val="00886CD2"/>
    <w:rsid w:val="00886F52"/>
    <w:rsid w:val="008914D4"/>
    <w:rsid w:val="00891CB7"/>
    <w:rsid w:val="00893EBE"/>
    <w:rsid w:val="008965BE"/>
    <w:rsid w:val="0089684B"/>
    <w:rsid w:val="00896B28"/>
    <w:rsid w:val="008A2D02"/>
    <w:rsid w:val="008A3108"/>
    <w:rsid w:val="008A34E1"/>
    <w:rsid w:val="008A55B1"/>
    <w:rsid w:val="008A580F"/>
    <w:rsid w:val="008A6B1F"/>
    <w:rsid w:val="008A71F7"/>
    <w:rsid w:val="008B1438"/>
    <w:rsid w:val="008B7D31"/>
    <w:rsid w:val="008C6AAC"/>
    <w:rsid w:val="008C7A6B"/>
    <w:rsid w:val="008D0799"/>
    <w:rsid w:val="008D2466"/>
    <w:rsid w:val="008D4F2A"/>
    <w:rsid w:val="008D672E"/>
    <w:rsid w:val="008D77D6"/>
    <w:rsid w:val="008E22B8"/>
    <w:rsid w:val="008E237B"/>
    <w:rsid w:val="008E4D5B"/>
    <w:rsid w:val="008E6D4E"/>
    <w:rsid w:val="008E7B5B"/>
    <w:rsid w:val="008F00C3"/>
    <w:rsid w:val="008F0B21"/>
    <w:rsid w:val="008F314D"/>
    <w:rsid w:val="008F344E"/>
    <w:rsid w:val="008F49FD"/>
    <w:rsid w:val="008F5146"/>
    <w:rsid w:val="008F5172"/>
    <w:rsid w:val="008F6354"/>
    <w:rsid w:val="008F760D"/>
    <w:rsid w:val="008F7AD6"/>
    <w:rsid w:val="00901585"/>
    <w:rsid w:val="00902621"/>
    <w:rsid w:val="00902BC5"/>
    <w:rsid w:val="0090332D"/>
    <w:rsid w:val="009041AA"/>
    <w:rsid w:val="00905C11"/>
    <w:rsid w:val="009064CF"/>
    <w:rsid w:val="0090664F"/>
    <w:rsid w:val="00910ED0"/>
    <w:rsid w:val="00912802"/>
    <w:rsid w:val="009148AC"/>
    <w:rsid w:val="0092038F"/>
    <w:rsid w:val="00920EC3"/>
    <w:rsid w:val="009217A6"/>
    <w:rsid w:val="00921E16"/>
    <w:rsid w:val="00922C10"/>
    <w:rsid w:val="00923228"/>
    <w:rsid w:val="00924429"/>
    <w:rsid w:val="00931D30"/>
    <w:rsid w:val="00932585"/>
    <w:rsid w:val="00932F01"/>
    <w:rsid w:val="00933C7E"/>
    <w:rsid w:val="009343A0"/>
    <w:rsid w:val="00934546"/>
    <w:rsid w:val="00935555"/>
    <w:rsid w:val="00940AE3"/>
    <w:rsid w:val="00941D3A"/>
    <w:rsid w:val="00945CFF"/>
    <w:rsid w:val="009469B0"/>
    <w:rsid w:val="00946EA8"/>
    <w:rsid w:val="00947EDC"/>
    <w:rsid w:val="00950269"/>
    <w:rsid w:val="009558C0"/>
    <w:rsid w:val="009558D9"/>
    <w:rsid w:val="00955A27"/>
    <w:rsid w:val="0095722D"/>
    <w:rsid w:val="00960790"/>
    <w:rsid w:val="00962F6F"/>
    <w:rsid w:val="00973E5C"/>
    <w:rsid w:val="00981D75"/>
    <w:rsid w:val="00982939"/>
    <w:rsid w:val="00982BCD"/>
    <w:rsid w:val="00983009"/>
    <w:rsid w:val="00983548"/>
    <w:rsid w:val="00990153"/>
    <w:rsid w:val="009903F0"/>
    <w:rsid w:val="00990C2C"/>
    <w:rsid w:val="00991844"/>
    <w:rsid w:val="0099521E"/>
    <w:rsid w:val="009A33C7"/>
    <w:rsid w:val="009A3833"/>
    <w:rsid w:val="009A7BF8"/>
    <w:rsid w:val="009B6962"/>
    <w:rsid w:val="009B784F"/>
    <w:rsid w:val="009C052D"/>
    <w:rsid w:val="009C2147"/>
    <w:rsid w:val="009C7181"/>
    <w:rsid w:val="009C7BC3"/>
    <w:rsid w:val="009D1515"/>
    <w:rsid w:val="009D2550"/>
    <w:rsid w:val="009D3656"/>
    <w:rsid w:val="009E0DEE"/>
    <w:rsid w:val="009E22C6"/>
    <w:rsid w:val="009E2799"/>
    <w:rsid w:val="009E33FA"/>
    <w:rsid w:val="009E3C48"/>
    <w:rsid w:val="009E3DF9"/>
    <w:rsid w:val="009E63C6"/>
    <w:rsid w:val="009E6738"/>
    <w:rsid w:val="009E71BC"/>
    <w:rsid w:val="009F1659"/>
    <w:rsid w:val="009F16E6"/>
    <w:rsid w:val="009F2843"/>
    <w:rsid w:val="009F349B"/>
    <w:rsid w:val="009F44E0"/>
    <w:rsid w:val="009F4CCE"/>
    <w:rsid w:val="009F5F80"/>
    <w:rsid w:val="009F65E0"/>
    <w:rsid w:val="009F7D17"/>
    <w:rsid w:val="00A001C6"/>
    <w:rsid w:val="00A02BEB"/>
    <w:rsid w:val="00A05B03"/>
    <w:rsid w:val="00A067D9"/>
    <w:rsid w:val="00A07173"/>
    <w:rsid w:val="00A11ADE"/>
    <w:rsid w:val="00A12B27"/>
    <w:rsid w:val="00A13DF6"/>
    <w:rsid w:val="00A15BBF"/>
    <w:rsid w:val="00A17E2B"/>
    <w:rsid w:val="00A231E9"/>
    <w:rsid w:val="00A236C7"/>
    <w:rsid w:val="00A23AB3"/>
    <w:rsid w:val="00A24652"/>
    <w:rsid w:val="00A2517E"/>
    <w:rsid w:val="00A26AEA"/>
    <w:rsid w:val="00A30816"/>
    <w:rsid w:val="00A3115C"/>
    <w:rsid w:val="00A32854"/>
    <w:rsid w:val="00A333EE"/>
    <w:rsid w:val="00A3505A"/>
    <w:rsid w:val="00A4378B"/>
    <w:rsid w:val="00A444CB"/>
    <w:rsid w:val="00A52B67"/>
    <w:rsid w:val="00A547B6"/>
    <w:rsid w:val="00A5493A"/>
    <w:rsid w:val="00A57F64"/>
    <w:rsid w:val="00A60E75"/>
    <w:rsid w:val="00A6327F"/>
    <w:rsid w:val="00A6505B"/>
    <w:rsid w:val="00A66DBA"/>
    <w:rsid w:val="00A67BC2"/>
    <w:rsid w:val="00A706BE"/>
    <w:rsid w:val="00A71598"/>
    <w:rsid w:val="00A7263C"/>
    <w:rsid w:val="00A73549"/>
    <w:rsid w:val="00A74A51"/>
    <w:rsid w:val="00A76426"/>
    <w:rsid w:val="00A76E11"/>
    <w:rsid w:val="00A76E3D"/>
    <w:rsid w:val="00A81825"/>
    <w:rsid w:val="00A8198C"/>
    <w:rsid w:val="00A8348D"/>
    <w:rsid w:val="00A846ED"/>
    <w:rsid w:val="00A8605D"/>
    <w:rsid w:val="00A87EF6"/>
    <w:rsid w:val="00A9424F"/>
    <w:rsid w:val="00A94C26"/>
    <w:rsid w:val="00A95388"/>
    <w:rsid w:val="00A95AB5"/>
    <w:rsid w:val="00AA0A51"/>
    <w:rsid w:val="00AA1B65"/>
    <w:rsid w:val="00AA2A61"/>
    <w:rsid w:val="00AA69B7"/>
    <w:rsid w:val="00AB10EC"/>
    <w:rsid w:val="00AB2CDA"/>
    <w:rsid w:val="00AB2EDC"/>
    <w:rsid w:val="00AB2EE5"/>
    <w:rsid w:val="00AB3A10"/>
    <w:rsid w:val="00AB6712"/>
    <w:rsid w:val="00AB7739"/>
    <w:rsid w:val="00AC0005"/>
    <w:rsid w:val="00AC077C"/>
    <w:rsid w:val="00AC131F"/>
    <w:rsid w:val="00AC33FA"/>
    <w:rsid w:val="00AC470C"/>
    <w:rsid w:val="00AD0162"/>
    <w:rsid w:val="00AD287E"/>
    <w:rsid w:val="00AE22A5"/>
    <w:rsid w:val="00AE75E1"/>
    <w:rsid w:val="00AF11A6"/>
    <w:rsid w:val="00AF1215"/>
    <w:rsid w:val="00AF1D3D"/>
    <w:rsid w:val="00AF378C"/>
    <w:rsid w:val="00AF5EAA"/>
    <w:rsid w:val="00AF65D8"/>
    <w:rsid w:val="00AF77C6"/>
    <w:rsid w:val="00AF7F9C"/>
    <w:rsid w:val="00B0311C"/>
    <w:rsid w:val="00B045B1"/>
    <w:rsid w:val="00B07F6F"/>
    <w:rsid w:val="00B1039A"/>
    <w:rsid w:val="00B16D14"/>
    <w:rsid w:val="00B247BA"/>
    <w:rsid w:val="00B253F4"/>
    <w:rsid w:val="00B2797B"/>
    <w:rsid w:val="00B30506"/>
    <w:rsid w:val="00B30650"/>
    <w:rsid w:val="00B34487"/>
    <w:rsid w:val="00B34A5E"/>
    <w:rsid w:val="00B34A83"/>
    <w:rsid w:val="00B3545C"/>
    <w:rsid w:val="00B358F1"/>
    <w:rsid w:val="00B36940"/>
    <w:rsid w:val="00B42736"/>
    <w:rsid w:val="00B446D5"/>
    <w:rsid w:val="00B45714"/>
    <w:rsid w:val="00B46289"/>
    <w:rsid w:val="00B50682"/>
    <w:rsid w:val="00B5310E"/>
    <w:rsid w:val="00B54548"/>
    <w:rsid w:val="00B56C81"/>
    <w:rsid w:val="00B60379"/>
    <w:rsid w:val="00B70F55"/>
    <w:rsid w:val="00B71809"/>
    <w:rsid w:val="00B73946"/>
    <w:rsid w:val="00B7668B"/>
    <w:rsid w:val="00B77624"/>
    <w:rsid w:val="00B82554"/>
    <w:rsid w:val="00B8490E"/>
    <w:rsid w:val="00B8495F"/>
    <w:rsid w:val="00B922E0"/>
    <w:rsid w:val="00B93697"/>
    <w:rsid w:val="00B94662"/>
    <w:rsid w:val="00B9722F"/>
    <w:rsid w:val="00B979BB"/>
    <w:rsid w:val="00BA02DB"/>
    <w:rsid w:val="00BA131A"/>
    <w:rsid w:val="00BA2EBA"/>
    <w:rsid w:val="00BA4E7F"/>
    <w:rsid w:val="00BB2C5D"/>
    <w:rsid w:val="00BB3926"/>
    <w:rsid w:val="00BB4533"/>
    <w:rsid w:val="00BB5498"/>
    <w:rsid w:val="00BC5EAA"/>
    <w:rsid w:val="00BC6502"/>
    <w:rsid w:val="00BD02DB"/>
    <w:rsid w:val="00BD1C57"/>
    <w:rsid w:val="00BD2E86"/>
    <w:rsid w:val="00BD47CF"/>
    <w:rsid w:val="00BD598B"/>
    <w:rsid w:val="00BD7985"/>
    <w:rsid w:val="00BE036C"/>
    <w:rsid w:val="00BE4435"/>
    <w:rsid w:val="00BE6B2F"/>
    <w:rsid w:val="00BE703A"/>
    <w:rsid w:val="00BF16D5"/>
    <w:rsid w:val="00BF6B48"/>
    <w:rsid w:val="00BF704A"/>
    <w:rsid w:val="00C012AB"/>
    <w:rsid w:val="00C039E9"/>
    <w:rsid w:val="00C06BBC"/>
    <w:rsid w:val="00C073CB"/>
    <w:rsid w:val="00C10A4B"/>
    <w:rsid w:val="00C10B0E"/>
    <w:rsid w:val="00C115EA"/>
    <w:rsid w:val="00C14D62"/>
    <w:rsid w:val="00C175C3"/>
    <w:rsid w:val="00C25404"/>
    <w:rsid w:val="00C27A4D"/>
    <w:rsid w:val="00C30699"/>
    <w:rsid w:val="00C3299E"/>
    <w:rsid w:val="00C32DC5"/>
    <w:rsid w:val="00C37F6C"/>
    <w:rsid w:val="00C40069"/>
    <w:rsid w:val="00C44023"/>
    <w:rsid w:val="00C44520"/>
    <w:rsid w:val="00C46C56"/>
    <w:rsid w:val="00C4755A"/>
    <w:rsid w:val="00C479E4"/>
    <w:rsid w:val="00C5085F"/>
    <w:rsid w:val="00C51B7D"/>
    <w:rsid w:val="00C653F8"/>
    <w:rsid w:val="00C67E51"/>
    <w:rsid w:val="00C77FE6"/>
    <w:rsid w:val="00C80C67"/>
    <w:rsid w:val="00C810B6"/>
    <w:rsid w:val="00C81F1D"/>
    <w:rsid w:val="00C85263"/>
    <w:rsid w:val="00C8673B"/>
    <w:rsid w:val="00C902DD"/>
    <w:rsid w:val="00C940CF"/>
    <w:rsid w:val="00C970E5"/>
    <w:rsid w:val="00CA0244"/>
    <w:rsid w:val="00CA0A52"/>
    <w:rsid w:val="00CA3095"/>
    <w:rsid w:val="00CA5EF2"/>
    <w:rsid w:val="00CA739D"/>
    <w:rsid w:val="00CB1218"/>
    <w:rsid w:val="00CC5323"/>
    <w:rsid w:val="00CC53BB"/>
    <w:rsid w:val="00CC623F"/>
    <w:rsid w:val="00CD2639"/>
    <w:rsid w:val="00CD3E6B"/>
    <w:rsid w:val="00CD5049"/>
    <w:rsid w:val="00CD7A3B"/>
    <w:rsid w:val="00CE0650"/>
    <w:rsid w:val="00CE0B03"/>
    <w:rsid w:val="00CE4C10"/>
    <w:rsid w:val="00CF0BB4"/>
    <w:rsid w:val="00CF120A"/>
    <w:rsid w:val="00CF15B8"/>
    <w:rsid w:val="00D00088"/>
    <w:rsid w:val="00D0327F"/>
    <w:rsid w:val="00D07488"/>
    <w:rsid w:val="00D108C4"/>
    <w:rsid w:val="00D16785"/>
    <w:rsid w:val="00D17D43"/>
    <w:rsid w:val="00D371B9"/>
    <w:rsid w:val="00D40686"/>
    <w:rsid w:val="00D4129E"/>
    <w:rsid w:val="00D42E56"/>
    <w:rsid w:val="00D43528"/>
    <w:rsid w:val="00D550D1"/>
    <w:rsid w:val="00D56024"/>
    <w:rsid w:val="00D60610"/>
    <w:rsid w:val="00D63478"/>
    <w:rsid w:val="00D641E8"/>
    <w:rsid w:val="00D64660"/>
    <w:rsid w:val="00D703BD"/>
    <w:rsid w:val="00D72957"/>
    <w:rsid w:val="00D735C3"/>
    <w:rsid w:val="00D749CF"/>
    <w:rsid w:val="00D77AE9"/>
    <w:rsid w:val="00D8356F"/>
    <w:rsid w:val="00D84384"/>
    <w:rsid w:val="00D86405"/>
    <w:rsid w:val="00D91B7E"/>
    <w:rsid w:val="00D93EFA"/>
    <w:rsid w:val="00D94814"/>
    <w:rsid w:val="00D96E22"/>
    <w:rsid w:val="00DA0EC7"/>
    <w:rsid w:val="00DA57F0"/>
    <w:rsid w:val="00DB0640"/>
    <w:rsid w:val="00DB2472"/>
    <w:rsid w:val="00DB26BA"/>
    <w:rsid w:val="00DB32B7"/>
    <w:rsid w:val="00DB5AB5"/>
    <w:rsid w:val="00DB6195"/>
    <w:rsid w:val="00DB788E"/>
    <w:rsid w:val="00DC0E62"/>
    <w:rsid w:val="00DC4432"/>
    <w:rsid w:val="00DC5BF4"/>
    <w:rsid w:val="00DD0B9E"/>
    <w:rsid w:val="00DD3056"/>
    <w:rsid w:val="00DD4E8B"/>
    <w:rsid w:val="00DD62BB"/>
    <w:rsid w:val="00DE27FE"/>
    <w:rsid w:val="00DE3FFF"/>
    <w:rsid w:val="00DE44B5"/>
    <w:rsid w:val="00DE5263"/>
    <w:rsid w:val="00DE6BB7"/>
    <w:rsid w:val="00DE7A15"/>
    <w:rsid w:val="00DE7CBD"/>
    <w:rsid w:val="00DF0558"/>
    <w:rsid w:val="00DF0D05"/>
    <w:rsid w:val="00DF3F2A"/>
    <w:rsid w:val="00DF6DE4"/>
    <w:rsid w:val="00E01349"/>
    <w:rsid w:val="00E0321B"/>
    <w:rsid w:val="00E05350"/>
    <w:rsid w:val="00E07D36"/>
    <w:rsid w:val="00E07FE8"/>
    <w:rsid w:val="00E10D19"/>
    <w:rsid w:val="00E122E9"/>
    <w:rsid w:val="00E12F20"/>
    <w:rsid w:val="00E14D39"/>
    <w:rsid w:val="00E15315"/>
    <w:rsid w:val="00E16214"/>
    <w:rsid w:val="00E16361"/>
    <w:rsid w:val="00E1686F"/>
    <w:rsid w:val="00E20E9E"/>
    <w:rsid w:val="00E21D7A"/>
    <w:rsid w:val="00E2471C"/>
    <w:rsid w:val="00E2570D"/>
    <w:rsid w:val="00E25FF7"/>
    <w:rsid w:val="00E2643E"/>
    <w:rsid w:val="00E30A4D"/>
    <w:rsid w:val="00E31A8D"/>
    <w:rsid w:val="00E31AF5"/>
    <w:rsid w:val="00E32D91"/>
    <w:rsid w:val="00E43004"/>
    <w:rsid w:val="00E4388E"/>
    <w:rsid w:val="00E46520"/>
    <w:rsid w:val="00E46965"/>
    <w:rsid w:val="00E50569"/>
    <w:rsid w:val="00E51180"/>
    <w:rsid w:val="00E51CB0"/>
    <w:rsid w:val="00E53029"/>
    <w:rsid w:val="00E54D1C"/>
    <w:rsid w:val="00E55C93"/>
    <w:rsid w:val="00E56E63"/>
    <w:rsid w:val="00E571BC"/>
    <w:rsid w:val="00E615DB"/>
    <w:rsid w:val="00E62844"/>
    <w:rsid w:val="00E6433F"/>
    <w:rsid w:val="00E666C6"/>
    <w:rsid w:val="00E675ED"/>
    <w:rsid w:val="00E67CF2"/>
    <w:rsid w:val="00E67F60"/>
    <w:rsid w:val="00E7167D"/>
    <w:rsid w:val="00E71EE6"/>
    <w:rsid w:val="00E746EB"/>
    <w:rsid w:val="00E75BFB"/>
    <w:rsid w:val="00E75F9D"/>
    <w:rsid w:val="00E817CA"/>
    <w:rsid w:val="00E8386E"/>
    <w:rsid w:val="00E8521D"/>
    <w:rsid w:val="00E85DAE"/>
    <w:rsid w:val="00E86D4F"/>
    <w:rsid w:val="00E86EEE"/>
    <w:rsid w:val="00E87730"/>
    <w:rsid w:val="00E87984"/>
    <w:rsid w:val="00E94673"/>
    <w:rsid w:val="00E9504E"/>
    <w:rsid w:val="00E95ED9"/>
    <w:rsid w:val="00EA5800"/>
    <w:rsid w:val="00EB0DCD"/>
    <w:rsid w:val="00EB1E67"/>
    <w:rsid w:val="00EB39D9"/>
    <w:rsid w:val="00EB511B"/>
    <w:rsid w:val="00EB7E5D"/>
    <w:rsid w:val="00EC200A"/>
    <w:rsid w:val="00EC3EC3"/>
    <w:rsid w:val="00EC5CF3"/>
    <w:rsid w:val="00ED57F5"/>
    <w:rsid w:val="00ED78B1"/>
    <w:rsid w:val="00ED7ED8"/>
    <w:rsid w:val="00EE029B"/>
    <w:rsid w:val="00EE3614"/>
    <w:rsid w:val="00EE4C66"/>
    <w:rsid w:val="00EE506F"/>
    <w:rsid w:val="00EE7D4B"/>
    <w:rsid w:val="00EE7F59"/>
    <w:rsid w:val="00EF0EA8"/>
    <w:rsid w:val="00EF3242"/>
    <w:rsid w:val="00EF35B3"/>
    <w:rsid w:val="00EF4A42"/>
    <w:rsid w:val="00EF60E9"/>
    <w:rsid w:val="00EF60F2"/>
    <w:rsid w:val="00EF72C8"/>
    <w:rsid w:val="00EF7EC5"/>
    <w:rsid w:val="00F006B3"/>
    <w:rsid w:val="00F02877"/>
    <w:rsid w:val="00F0289E"/>
    <w:rsid w:val="00F03ECE"/>
    <w:rsid w:val="00F11D98"/>
    <w:rsid w:val="00F12326"/>
    <w:rsid w:val="00F1398E"/>
    <w:rsid w:val="00F13E28"/>
    <w:rsid w:val="00F14320"/>
    <w:rsid w:val="00F20355"/>
    <w:rsid w:val="00F203DB"/>
    <w:rsid w:val="00F238DA"/>
    <w:rsid w:val="00F254E7"/>
    <w:rsid w:val="00F268BF"/>
    <w:rsid w:val="00F270B1"/>
    <w:rsid w:val="00F2756B"/>
    <w:rsid w:val="00F304D6"/>
    <w:rsid w:val="00F31FBC"/>
    <w:rsid w:val="00F32218"/>
    <w:rsid w:val="00F32F45"/>
    <w:rsid w:val="00F343AA"/>
    <w:rsid w:val="00F35BDA"/>
    <w:rsid w:val="00F36823"/>
    <w:rsid w:val="00F400E0"/>
    <w:rsid w:val="00F41E99"/>
    <w:rsid w:val="00F46B82"/>
    <w:rsid w:val="00F473C9"/>
    <w:rsid w:val="00F477DE"/>
    <w:rsid w:val="00F5033E"/>
    <w:rsid w:val="00F50926"/>
    <w:rsid w:val="00F54968"/>
    <w:rsid w:val="00F54D1F"/>
    <w:rsid w:val="00F565CB"/>
    <w:rsid w:val="00F640D5"/>
    <w:rsid w:val="00F66558"/>
    <w:rsid w:val="00F71C03"/>
    <w:rsid w:val="00F7627D"/>
    <w:rsid w:val="00F82AA4"/>
    <w:rsid w:val="00F83C25"/>
    <w:rsid w:val="00F83FD4"/>
    <w:rsid w:val="00F8440C"/>
    <w:rsid w:val="00F8763F"/>
    <w:rsid w:val="00F87659"/>
    <w:rsid w:val="00F915BB"/>
    <w:rsid w:val="00F91F4D"/>
    <w:rsid w:val="00F93EB5"/>
    <w:rsid w:val="00F953D4"/>
    <w:rsid w:val="00F9760F"/>
    <w:rsid w:val="00F977EE"/>
    <w:rsid w:val="00FA1537"/>
    <w:rsid w:val="00FA2D13"/>
    <w:rsid w:val="00FA32C2"/>
    <w:rsid w:val="00FA33EA"/>
    <w:rsid w:val="00FA5BB8"/>
    <w:rsid w:val="00FA6DFE"/>
    <w:rsid w:val="00FA6E71"/>
    <w:rsid w:val="00FB33F9"/>
    <w:rsid w:val="00FB3EEE"/>
    <w:rsid w:val="00FB634B"/>
    <w:rsid w:val="00FC0563"/>
    <w:rsid w:val="00FC2308"/>
    <w:rsid w:val="00FC3B24"/>
    <w:rsid w:val="00FC3D9A"/>
    <w:rsid w:val="00FC68B7"/>
    <w:rsid w:val="00FC6929"/>
    <w:rsid w:val="00FC70B0"/>
    <w:rsid w:val="00FC7505"/>
    <w:rsid w:val="00FD32E0"/>
    <w:rsid w:val="00FD3E0E"/>
    <w:rsid w:val="00FD5CDF"/>
    <w:rsid w:val="00FE0B5F"/>
    <w:rsid w:val="00FE712B"/>
    <w:rsid w:val="00FE7F9F"/>
    <w:rsid w:val="00FF0002"/>
    <w:rsid w:val="00FF0BBE"/>
    <w:rsid w:val="00FF4B62"/>
    <w:rsid w:val="00FF58B2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2AEB61"/>
  <w15:chartTrackingRefBased/>
  <w15:docId w15:val="{454C0017-8AD7-4982-B64E-EECDF4B1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D518B" w:themeColor="text2" w:themeTint="E6"/>
        <w:lang w:val="es-ES" w:eastAsia="es-E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D91"/>
    <w:pPr>
      <w:autoSpaceDE w:val="0"/>
      <w:autoSpaceDN w:val="0"/>
      <w:adjustRightInd w:val="0"/>
      <w:spacing w:after="0" w:line="240" w:lineRule="auto"/>
    </w:pPr>
    <w:rPr>
      <w:rFonts w:ascii="Helvetica Condensed" w:eastAsia="Calibri" w:hAnsi="Helvetica Condensed" w:cs="Calibri"/>
      <w:color w:val="auto"/>
      <w:spacing w:val="-1"/>
      <w:sz w:val="22"/>
      <w:szCs w:val="22"/>
      <w:lang w:val="es-AR" w:eastAsia="en-U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17406D" w:themeColor="text2"/>
      <w:sz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47E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C4E8A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4E8A"/>
    <w:pPr>
      <w:keepNext/>
      <w:tabs>
        <w:tab w:val="num" w:pos="2880"/>
      </w:tabs>
      <w:spacing w:before="240" w:after="60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4E8A"/>
    <w:pPr>
      <w:tabs>
        <w:tab w:val="num" w:pos="3600"/>
      </w:tabs>
      <w:spacing w:before="240" w:after="60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3C4E8A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4E8A"/>
    <w:pPr>
      <w:tabs>
        <w:tab w:val="num" w:pos="5040"/>
      </w:tabs>
      <w:spacing w:before="240" w:after="60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4E8A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4E8A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tulo">
    <w:name w:val="Title"/>
    <w:basedOn w:val="Normal"/>
    <w:next w:val="Normal"/>
    <w:link w:val="TtuloC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B5294" w:themeColor="accent1" w:themeShade="BF"/>
      <w:spacing w:val="-10"/>
      <w:kern w:val="28"/>
      <w:sz w:val="104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b/>
      <w:bCs/>
      <w:caps/>
      <w:color w:val="0B5294" w:themeColor="accent1" w:themeShade="BF"/>
      <w:spacing w:val="-10"/>
      <w:kern w:val="28"/>
      <w:sz w:val="104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17406D" w:themeColor="text2"/>
      <w:sz w:val="32"/>
    </w:rPr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Descripcin">
    <w:name w:val="caption"/>
    <w:basedOn w:val="Normal"/>
    <w:next w:val="Normal"/>
    <w:uiPriority w:val="2"/>
    <w:unhideWhenUsed/>
    <w:qFormat/>
    <w:rPr>
      <w:i/>
      <w:iCs/>
      <w:sz w:val="16"/>
    </w:rPr>
  </w:style>
  <w:style w:type="character" w:styleId="Textoennegrita">
    <w:name w:val="Strong"/>
    <w:basedOn w:val="Fuentedeprrafopredeter"/>
    <w:uiPriority w:val="2"/>
    <w:qFormat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680"/>
        <w:tab w:val="right" w:pos="9360"/>
      </w:tabs>
      <w:spacing w:line="276" w:lineRule="auto"/>
    </w:pPr>
    <w:rPr>
      <w:sz w:val="17"/>
    </w:rPr>
  </w:style>
  <w:style w:type="character" w:customStyle="1" w:styleId="PiedepginaCar">
    <w:name w:val="Pie de página Car"/>
    <w:basedOn w:val="Fuentedeprrafopredeter"/>
    <w:link w:val="Piedepgina"/>
    <w:uiPriority w:val="99"/>
    <w:rPr>
      <w:sz w:val="17"/>
    </w:rPr>
  </w:style>
  <w:style w:type="paragraph" w:customStyle="1" w:styleId="Compaa">
    <w:name w:val="Compañía"/>
    <w:basedOn w:val="Normal"/>
    <w:uiPriority w:val="4"/>
    <w:qFormat/>
    <w:rPr>
      <w:rFonts w:asciiTheme="majorHAnsi" w:eastAsiaTheme="majorEastAsia" w:hAnsiTheme="majorHAnsi" w:cstheme="majorBidi"/>
      <w:b/>
      <w:bCs/>
      <w:caps/>
      <w:color w:val="0B5294" w:themeColor="accent1" w:themeShade="BF"/>
    </w:rPr>
  </w:style>
  <w:style w:type="paragraph" w:styleId="Sinespaciado">
    <w:name w:val="No Spacing"/>
    <w:uiPriority w:val="36"/>
    <w:unhideWhenUsed/>
    <w:qFormat/>
    <w:pPr>
      <w:spacing w:after="0" w:line="240" w:lineRule="auto"/>
    </w:pPr>
  </w:style>
  <w:style w:type="paragraph" w:styleId="Fecha">
    <w:name w:val="Date"/>
    <w:basedOn w:val="Normal"/>
    <w:next w:val="Normal"/>
    <w:link w:val="FechaCar"/>
    <w:uiPriority w:val="3"/>
    <w:unhideWhenUsed/>
    <w:qFormat/>
    <w:pPr>
      <w:spacing w:before="720" w:line="216" w:lineRule="auto"/>
    </w:pPr>
    <w:rPr>
      <w:rFonts w:asciiTheme="majorHAnsi" w:eastAsiaTheme="majorEastAsia" w:hAnsiTheme="majorHAnsi" w:cstheme="majorBidi"/>
      <w:color w:val="0B5294" w:themeColor="accent1" w:themeShade="BF"/>
      <w:sz w:val="52"/>
    </w:rPr>
  </w:style>
  <w:style w:type="character" w:customStyle="1" w:styleId="FechaCar">
    <w:name w:val="Fecha Car"/>
    <w:basedOn w:val="Fuentedeprrafopredeter"/>
    <w:link w:val="Fecha"/>
    <w:uiPriority w:val="3"/>
    <w:rPr>
      <w:rFonts w:asciiTheme="majorHAnsi" w:eastAsiaTheme="majorEastAsia" w:hAnsiTheme="majorHAnsi" w:cstheme="majorBidi"/>
      <w:color w:val="0B5294" w:themeColor="accent1" w:themeShade="BF"/>
      <w:sz w:val="52"/>
    </w:rPr>
  </w:style>
  <w:style w:type="paragraph" w:customStyle="1" w:styleId="Direccin">
    <w:name w:val="Dirección"/>
    <w:basedOn w:val="Normal"/>
    <w:uiPriority w:val="4"/>
    <w:qFormat/>
    <w:rPr>
      <w:sz w:val="40"/>
    </w:rPr>
  </w:style>
  <w:style w:type="paragraph" w:styleId="Prrafodelista">
    <w:name w:val="List Paragraph"/>
    <w:basedOn w:val="Normal"/>
    <w:uiPriority w:val="34"/>
    <w:unhideWhenUsed/>
    <w:qFormat/>
    <w:rsid w:val="00AE22A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F4A3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4A32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947EDC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C4E8A"/>
    <w:rPr>
      <w:rFonts w:asciiTheme="majorHAnsi" w:eastAsiaTheme="majorEastAsia" w:hAnsiTheme="majorHAnsi" w:cstheme="majorBidi"/>
      <w:b/>
      <w:bCs/>
      <w:color w:val="auto"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4E8A"/>
    <w:rPr>
      <w:rFonts w:eastAsiaTheme="minorEastAsia"/>
      <w:b/>
      <w:bCs/>
      <w:color w:val="auto"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4E8A"/>
    <w:rPr>
      <w:rFonts w:eastAsiaTheme="minorEastAsia"/>
      <w:b/>
      <w:bCs/>
      <w:i/>
      <w:iCs/>
      <w:color w:val="auto"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3C4E8A"/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4E8A"/>
    <w:rPr>
      <w:rFonts w:eastAsiaTheme="minorEastAsia"/>
      <w:color w:val="auto"/>
      <w:sz w:val="24"/>
      <w:szCs w:val="24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4E8A"/>
    <w:rPr>
      <w:rFonts w:eastAsiaTheme="minorEastAsia"/>
      <w:i/>
      <w:iCs/>
      <w:color w:val="auto"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4E8A"/>
    <w:rPr>
      <w:rFonts w:asciiTheme="majorHAnsi" w:eastAsiaTheme="majorEastAsia" w:hAnsiTheme="majorHAnsi" w:cstheme="majorBidi"/>
      <w:color w:val="auto"/>
      <w:sz w:val="22"/>
      <w:szCs w:val="22"/>
      <w:lang w:val="en-US" w:eastAsia="en-US"/>
    </w:rPr>
  </w:style>
  <w:style w:type="paragraph" w:styleId="Sangra3detindependiente">
    <w:name w:val="Body Text Indent 3"/>
    <w:basedOn w:val="Normal"/>
    <w:link w:val="Sangra3detindependienteCar"/>
    <w:rsid w:val="00087888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87888"/>
    <w:rPr>
      <w:rFonts w:ascii="Times New Roman" w:eastAsia="Times New Roman" w:hAnsi="Times New Roman" w:cs="Times New Roman"/>
      <w:color w:val="auto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42BC5"/>
    <w:rPr>
      <w:rFonts w:ascii="Calibri" w:hAnsi="Calibri" w:cs="Times New Roman"/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42BC5"/>
    <w:rPr>
      <w:rFonts w:ascii="Calibri" w:hAnsi="Calibri" w:cs="Times New Roman"/>
      <w:color w:val="000000"/>
      <w:sz w:val="22"/>
      <w:szCs w:val="22"/>
      <w:lang w:val="es-AR" w:eastAsia="en-US"/>
    </w:rPr>
  </w:style>
  <w:style w:type="character" w:styleId="Hipervnculo">
    <w:name w:val="Hyperlink"/>
    <w:basedOn w:val="Fuentedeprrafopredeter"/>
    <w:uiPriority w:val="99"/>
    <w:unhideWhenUsed/>
    <w:rsid w:val="00E07D36"/>
    <w:rPr>
      <w:color w:val="F49100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07D36"/>
    <w:rPr>
      <w:color w:val="85DFD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E0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rbano.com.a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hyperlink" Target="http://www.murbano.com.ar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dl13\AppData\Roaming\Microsoft\Plantillas\Prospecto%20empresarial.dotx" TargetMode="External"/></Relationships>
</file>

<file path=word/theme/theme1.xml><?xml version="1.0" encoding="utf-8"?>
<a:theme xmlns:a="http://schemas.openxmlformats.org/drawingml/2006/main" name="Small Business Set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9132AD-32F9-4C9F-95D2-D6E68C365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Prospecto empresarial</Template>
  <TotalTime>9</TotalTime>
  <Pages>4</Pages>
  <Words>225</Words>
  <Characters>1240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Encabezados</vt:lpstr>
      </vt:variant>
      <vt:variant>
        <vt:i4>2</vt:i4>
      </vt:variant>
    </vt:vector>
  </HeadingPairs>
  <TitlesOfParts>
    <vt:vector size="3" baseType="lpstr">
      <vt:lpstr/>
      <vt:lpstr>    &lt;[Fecha del evento]&gt; &lt;[Hora del evento]&gt;</vt:lpstr>
      <vt:lpstr>        &lt;[Dirección del evento, Ciudad, Código postal]&gt;/</vt:lpstr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Isasmendi Escudero</dc:creator>
  <cp:keywords/>
  <dc:description/>
  <cp:lastModifiedBy>Tdl27</cp:lastModifiedBy>
  <cp:revision>5</cp:revision>
  <cp:lastPrinted>2021-08-26T14:07:00Z</cp:lastPrinted>
  <dcterms:created xsi:type="dcterms:W3CDTF">2022-07-25T19:46:00Z</dcterms:created>
  <dcterms:modified xsi:type="dcterms:W3CDTF">2022-07-25T19:54:00Z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